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74" w:type="dxa"/>
        <w:jc w:val="center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4631"/>
        <w:gridCol w:w="609"/>
        <w:gridCol w:w="284"/>
        <w:gridCol w:w="71"/>
        <w:gridCol w:w="1346"/>
        <w:gridCol w:w="1556"/>
        <w:gridCol w:w="993"/>
        <w:gridCol w:w="884"/>
      </w:tblGrid>
      <w:tr w:rsidR="00C81188" w:rsidRPr="008D5EBF" w14:paraId="304E1560" w14:textId="77777777" w:rsidTr="00394ED7">
        <w:trPr>
          <w:cantSplit/>
          <w:trHeight w:val="230"/>
          <w:jc w:val="center"/>
        </w:trPr>
        <w:tc>
          <w:tcPr>
            <w:tcW w:w="10374" w:type="dxa"/>
            <w:gridSpan w:val="8"/>
            <w:shd w:val="clear" w:color="auto" w:fill="2F2B6E"/>
            <w:vAlign w:val="center"/>
          </w:tcPr>
          <w:p w14:paraId="056C8C46" w14:textId="77777777" w:rsidR="00C81188" w:rsidRPr="008D5EBF" w:rsidRDefault="00A82629" w:rsidP="00DC2D9B">
            <w:pPr>
              <w:pStyle w:val="SectionHeading"/>
              <w:jc w:val="left"/>
              <w:rPr>
                <w:rFonts w:asciiTheme="minorHAnsi" w:hAnsiTheme="minorHAnsi" w:cstheme="minorHAnsi"/>
                <w:b/>
              </w:rPr>
            </w:pPr>
            <w:r w:rsidRPr="008D5EBF">
              <w:rPr>
                <w:rFonts w:asciiTheme="minorHAnsi" w:hAnsiTheme="minorHAnsi" w:cstheme="minorHAnsi"/>
                <w:b/>
              </w:rPr>
              <w:t>DIVE SUPERVISOR</w:t>
            </w:r>
            <w:r w:rsidR="00C81188" w:rsidRPr="008D5EBF">
              <w:rPr>
                <w:rFonts w:asciiTheme="minorHAnsi" w:hAnsiTheme="minorHAnsi" w:cstheme="minorHAnsi"/>
                <w:b/>
              </w:rPr>
              <w:t xml:space="preserve"> </w:t>
            </w:r>
            <w:r w:rsidR="00DC2D9B" w:rsidRPr="008D5EBF">
              <w:rPr>
                <w:rFonts w:asciiTheme="minorHAnsi" w:hAnsiTheme="minorHAnsi" w:cstheme="minorHAnsi"/>
                <w:b/>
              </w:rPr>
              <w:t>(TO BE COMPLETED WITH PERMIT TO WORK FORM)</w:t>
            </w:r>
          </w:p>
        </w:tc>
      </w:tr>
      <w:tr w:rsidR="00C57CBE" w:rsidRPr="008D5EBF" w14:paraId="39B0230B" w14:textId="77777777" w:rsidTr="008D5EBF">
        <w:trPr>
          <w:cantSplit/>
          <w:trHeight w:val="230"/>
          <w:jc w:val="center"/>
        </w:trPr>
        <w:tc>
          <w:tcPr>
            <w:tcW w:w="4631" w:type="dxa"/>
            <w:shd w:val="clear" w:color="auto" w:fill="auto"/>
            <w:vAlign w:val="center"/>
          </w:tcPr>
          <w:p w14:paraId="3E96C357" w14:textId="77777777" w:rsidR="00C57CBE" w:rsidRPr="008D5EBF" w:rsidRDefault="00C57CBE" w:rsidP="00B61506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>Date:</w:t>
            </w:r>
          </w:p>
        </w:tc>
        <w:tc>
          <w:tcPr>
            <w:tcW w:w="5743" w:type="dxa"/>
            <w:gridSpan w:val="7"/>
            <w:shd w:val="clear" w:color="auto" w:fill="auto"/>
            <w:vAlign w:val="center"/>
          </w:tcPr>
          <w:p w14:paraId="38D0B4AD" w14:textId="77777777" w:rsidR="00C57CBE" w:rsidRPr="008D5EBF" w:rsidRDefault="00C57CBE" w:rsidP="00C57CBE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>Permit to Work form Number:</w:t>
            </w:r>
          </w:p>
        </w:tc>
      </w:tr>
      <w:tr w:rsidR="006920C7" w:rsidRPr="008D5EBF" w14:paraId="369F9C5B" w14:textId="77777777" w:rsidTr="00394ED7">
        <w:trPr>
          <w:cantSplit/>
          <w:trHeight w:val="230"/>
          <w:jc w:val="center"/>
        </w:trPr>
        <w:tc>
          <w:tcPr>
            <w:tcW w:w="10374" w:type="dxa"/>
            <w:gridSpan w:val="8"/>
            <w:shd w:val="clear" w:color="auto" w:fill="auto"/>
            <w:vAlign w:val="center"/>
          </w:tcPr>
          <w:p w14:paraId="353D40CD" w14:textId="77777777" w:rsidR="006920C7" w:rsidRPr="008D5EBF" w:rsidRDefault="001B46CC" w:rsidP="006920C7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Exact </w:t>
            </w:r>
            <w:r w:rsidR="006920C7" w:rsidRPr="008D5EBF">
              <w:rPr>
                <w:rFonts w:asciiTheme="minorHAnsi" w:hAnsiTheme="minorHAnsi" w:cstheme="minorHAnsi"/>
              </w:rPr>
              <w:t>Harbour Location</w:t>
            </w:r>
            <w:r w:rsidRPr="008D5EBF">
              <w:rPr>
                <w:rFonts w:asciiTheme="minorHAnsi" w:hAnsiTheme="minorHAnsi" w:cstheme="minorHAnsi"/>
              </w:rPr>
              <w:t xml:space="preserve"> (within Port Limits)</w:t>
            </w:r>
            <w:r w:rsidR="006920C7" w:rsidRPr="008D5EBF">
              <w:rPr>
                <w:rFonts w:asciiTheme="minorHAnsi" w:hAnsiTheme="minorHAnsi" w:cstheme="minorHAnsi"/>
              </w:rPr>
              <w:t>:</w:t>
            </w:r>
          </w:p>
          <w:p w14:paraId="09EBD038" w14:textId="77777777" w:rsidR="006920C7" w:rsidRPr="008D5EBF" w:rsidRDefault="006920C7" w:rsidP="00A82629">
            <w:pPr>
              <w:rPr>
                <w:rFonts w:asciiTheme="minorHAnsi" w:hAnsiTheme="minorHAnsi"/>
              </w:rPr>
            </w:pPr>
          </w:p>
        </w:tc>
      </w:tr>
      <w:tr w:rsidR="001F2E38" w:rsidRPr="001F2E38" w14:paraId="7FAE117B" w14:textId="77777777" w:rsidTr="00C46BD2">
        <w:trPr>
          <w:cantSplit/>
          <w:trHeight w:val="308"/>
          <w:jc w:val="center"/>
        </w:trPr>
        <w:tc>
          <w:tcPr>
            <w:tcW w:w="10374" w:type="dxa"/>
            <w:gridSpan w:val="8"/>
            <w:shd w:val="clear" w:color="auto" w:fill="E02828"/>
            <w:vAlign w:val="center"/>
          </w:tcPr>
          <w:p w14:paraId="243E28C0" w14:textId="77777777" w:rsidR="001F2E38" w:rsidRPr="001F2E38" w:rsidRDefault="008E6301" w:rsidP="00C46BD2">
            <w:pPr>
              <w:rPr>
                <w:rFonts w:asciiTheme="minorHAnsi" w:hAnsiTheme="minorHAnsi" w:cstheme="minorHAnsi"/>
                <w:b/>
                <w:color w:val="FFFFFF" w:themeColor="background1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</w:rPr>
              <w:t>If</w:t>
            </w:r>
            <w:r w:rsidR="001F2E38" w:rsidRPr="001F2E38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</w:t>
            </w:r>
            <w:r w:rsidR="001F2E38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Darwin Port or the </w:t>
            </w:r>
            <w:proofErr w:type="spellStart"/>
            <w:r w:rsidR="001F2E38" w:rsidRPr="001F2E38">
              <w:rPr>
                <w:rFonts w:asciiTheme="minorHAnsi" w:hAnsiTheme="minorHAnsi" w:cstheme="minorHAnsi"/>
                <w:b/>
                <w:color w:val="FFFFFF" w:themeColor="background1"/>
              </w:rPr>
              <w:t>Harbourmaster</w:t>
            </w:r>
            <w:proofErr w:type="spellEnd"/>
            <w:r w:rsidR="001F2E38" w:rsidRPr="001F2E38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identifies conflicting operations and there is a likelihood of a safety risk you will be </w:t>
            </w:r>
            <w:r w:rsidR="00F470DD">
              <w:rPr>
                <w:rFonts w:asciiTheme="minorHAnsi" w:hAnsiTheme="minorHAnsi" w:cstheme="minorHAnsi"/>
                <w:b/>
                <w:color w:val="FFFFFF" w:themeColor="background1"/>
              </w:rPr>
              <w:t>contacted</w:t>
            </w:r>
            <w:r w:rsidR="001F2E38" w:rsidRPr="001F2E38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.  </w:t>
            </w:r>
          </w:p>
        </w:tc>
      </w:tr>
      <w:tr w:rsidR="001B46CC" w:rsidRPr="008D5EBF" w14:paraId="125117C4" w14:textId="77777777" w:rsidTr="00394ED7">
        <w:trPr>
          <w:cantSplit/>
          <w:trHeight w:val="230"/>
          <w:jc w:val="center"/>
        </w:trPr>
        <w:tc>
          <w:tcPr>
            <w:tcW w:w="10374" w:type="dxa"/>
            <w:gridSpan w:val="8"/>
            <w:shd w:val="clear" w:color="auto" w:fill="auto"/>
            <w:vAlign w:val="center"/>
          </w:tcPr>
          <w:p w14:paraId="53E1A3AD" w14:textId="77777777" w:rsidR="001B46CC" w:rsidRPr="008D5EBF" w:rsidRDefault="006C5236" w:rsidP="001B46CC">
            <w:pPr>
              <w:rPr>
                <w:rFonts w:asciiTheme="minorHAnsi" w:hAnsiTheme="minorHAnsi"/>
                <w:b/>
              </w:rPr>
            </w:pPr>
            <w:r w:rsidRPr="006C5236">
              <w:rPr>
                <w:rFonts w:asciiTheme="minorHAnsi" w:hAnsiTheme="minorHAnsi"/>
                <w:b/>
                <w:sz w:val="22"/>
                <w:szCs w:val="22"/>
              </w:rPr>
              <w:t>DO YOU REQUIRE A LOCAL NOTICE TO MARINERS?</w:t>
            </w:r>
            <w:r w:rsidRPr="008D5EBF">
              <w:rPr>
                <w:rFonts w:asciiTheme="minorHAnsi" w:hAnsiTheme="minorHAnsi"/>
                <w:b/>
              </w:rPr>
              <w:t xml:space="preserve"> </w:t>
            </w:r>
            <w:sdt>
              <w:sdtPr>
                <w:rPr>
                  <w:rFonts w:asciiTheme="minorHAnsi" w:hAnsiTheme="minorHAnsi"/>
                  <w:b/>
                </w:rPr>
                <w:id w:val="-1585915350"/>
                <w:placeholder>
                  <w:docPart w:val="212803AC4CD9496A8FCAE3475C9219FE"/>
                </w:placeholder>
                <w:showingPlcHdr/>
                <w:dropDownList>
                  <w:listItem w:value="Choose an item."/>
                  <w:listItem w:displayText="Yes" w:value="Yes"/>
                  <w:listItem w:displayText="No and Why" w:value="No and Why"/>
                </w:dropDownList>
              </w:sdtPr>
              <w:sdtEndPr/>
              <w:sdtContent>
                <w:r w:rsidR="001B46CC" w:rsidRPr="008D5EBF">
                  <w:rPr>
                    <w:rStyle w:val="PlaceholderText"/>
                    <w:rFonts w:asciiTheme="minorHAnsi" w:hAnsiTheme="minorHAnsi"/>
                    <w:b/>
                    <w:color w:val="BFBFBF" w:themeColor="background1" w:themeShade="BF"/>
                  </w:rPr>
                  <w:t>Choose an item</w:t>
                </w:r>
                <w:r w:rsidR="001B46CC" w:rsidRPr="008D5EBF">
                  <w:rPr>
                    <w:rStyle w:val="PlaceholderText"/>
                    <w:rFonts w:asciiTheme="minorHAnsi" w:hAnsiTheme="minorHAnsi"/>
                    <w:b/>
                  </w:rPr>
                  <w:t>.</w:t>
                </w:r>
              </w:sdtContent>
            </w:sdt>
          </w:p>
        </w:tc>
      </w:tr>
      <w:tr w:rsidR="00A82629" w:rsidRPr="008D5EBF" w14:paraId="20BE9E04" w14:textId="77777777" w:rsidTr="00394ED7">
        <w:trPr>
          <w:cantSplit/>
          <w:trHeight w:val="230"/>
          <w:jc w:val="center"/>
        </w:trPr>
        <w:tc>
          <w:tcPr>
            <w:tcW w:w="10374" w:type="dxa"/>
            <w:gridSpan w:val="8"/>
            <w:shd w:val="clear" w:color="auto" w:fill="auto"/>
            <w:vAlign w:val="center"/>
          </w:tcPr>
          <w:p w14:paraId="4C096D9B" w14:textId="77777777" w:rsidR="00A82629" w:rsidRPr="008D5EBF" w:rsidRDefault="008E6301" w:rsidP="00A82629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 xml:space="preserve">Dive Organisation </w:t>
            </w:r>
            <w:r>
              <w:rPr>
                <w:rFonts w:asciiTheme="minorHAnsi" w:hAnsiTheme="minorHAnsi"/>
              </w:rPr>
              <w:t xml:space="preserve">and Vessel </w:t>
            </w:r>
            <w:r w:rsidRPr="008D5EBF">
              <w:rPr>
                <w:rFonts w:asciiTheme="minorHAnsi" w:hAnsiTheme="minorHAnsi"/>
              </w:rPr>
              <w:t xml:space="preserve">name:  </w:t>
            </w:r>
            <w:sdt>
              <w:sdtPr>
                <w:rPr>
                  <w:rFonts w:asciiTheme="minorHAnsi" w:hAnsiTheme="minorHAnsi"/>
                </w:rPr>
                <w:id w:val="-1711403051"/>
                <w:placeholder>
                  <w:docPart w:val="72F6509A43F1402083B89E015490AD61"/>
                </w:placeholder>
                <w:showingPlcHdr/>
              </w:sdtPr>
              <w:sdtEndPr/>
              <w:sdtContent>
                <w:r w:rsidRPr="008D5EBF">
                  <w:rPr>
                    <w:rFonts w:asciiTheme="minorHAnsi" w:hAnsiTheme="minorHAnsi"/>
                    <w:color w:val="D9D9D9" w:themeColor="background1" w:themeShade="D9"/>
                  </w:rPr>
                  <w:t>Enter Name</w:t>
                </w:r>
              </w:sdtContent>
            </w:sdt>
            <w:r>
              <w:rPr>
                <w:rFonts w:asciiTheme="minorHAnsi" w:hAnsiTheme="minorHAnsi"/>
              </w:rPr>
              <w:t xml:space="preserve">                                      </w:t>
            </w:r>
            <w:sdt>
              <w:sdtPr>
                <w:rPr>
                  <w:rFonts w:asciiTheme="minorHAnsi" w:hAnsiTheme="minorHAnsi"/>
                </w:rPr>
                <w:id w:val="165296126"/>
                <w:placeholder>
                  <w:docPart w:val="D2F6C8FC1CD9458A9D6124FA95AD7BB5"/>
                </w:placeholder>
                <w:showingPlcHdr/>
              </w:sdtPr>
              <w:sdtEndPr/>
              <w:sdtContent>
                <w:r w:rsidRPr="008D5EBF">
                  <w:rPr>
                    <w:rFonts w:asciiTheme="minorHAnsi" w:hAnsiTheme="minorHAnsi"/>
                    <w:color w:val="D9D9D9" w:themeColor="background1" w:themeShade="D9"/>
                  </w:rPr>
                  <w:t>Enter</w:t>
                </w:r>
                <w:r>
                  <w:rPr>
                    <w:rFonts w:asciiTheme="minorHAnsi" w:hAnsiTheme="minorHAnsi"/>
                    <w:color w:val="D9D9D9" w:themeColor="background1" w:themeShade="D9"/>
                  </w:rPr>
                  <w:t xml:space="preserve"> Vessel</w:t>
                </w:r>
                <w:r w:rsidRPr="008D5EBF">
                  <w:rPr>
                    <w:rFonts w:asciiTheme="minorHAnsi" w:hAnsiTheme="minorHAnsi"/>
                    <w:color w:val="D9D9D9" w:themeColor="background1" w:themeShade="D9"/>
                  </w:rPr>
                  <w:t xml:space="preserve"> Name</w:t>
                </w:r>
              </w:sdtContent>
            </w:sdt>
          </w:p>
        </w:tc>
      </w:tr>
      <w:tr w:rsidR="008D5EBF" w:rsidRPr="008D5EBF" w14:paraId="20800430" w14:textId="77777777" w:rsidTr="00EF1575">
        <w:trPr>
          <w:cantSplit/>
          <w:trHeight w:val="230"/>
          <w:jc w:val="center"/>
        </w:trPr>
        <w:tc>
          <w:tcPr>
            <w:tcW w:w="6941" w:type="dxa"/>
            <w:gridSpan w:val="5"/>
            <w:shd w:val="clear" w:color="auto" w:fill="auto"/>
            <w:vAlign w:val="center"/>
          </w:tcPr>
          <w:p w14:paraId="4BC0B69A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Dive Organisation Supervisor name: </w:t>
            </w:r>
            <w:sdt>
              <w:sdtPr>
                <w:rPr>
                  <w:rFonts w:asciiTheme="minorHAnsi" w:hAnsiTheme="minorHAnsi"/>
                </w:rPr>
                <w:id w:val="-2009968834"/>
                <w:placeholder>
                  <w:docPart w:val="5BBFABA2B018408AA915C071CDBADCE1"/>
                </w:placeholder>
                <w:showingPlcHdr/>
              </w:sdtPr>
              <w:sdtEndPr/>
              <w:sdtContent>
                <w:r w:rsidRPr="008D5EBF">
                  <w:rPr>
                    <w:rFonts w:asciiTheme="minorHAnsi" w:hAnsiTheme="minorHAnsi"/>
                    <w:color w:val="D9D9D9" w:themeColor="background1" w:themeShade="D9"/>
                  </w:rPr>
                  <w:t>Enter Name</w:t>
                </w:r>
              </w:sdtContent>
            </w:sdt>
          </w:p>
        </w:tc>
        <w:tc>
          <w:tcPr>
            <w:tcW w:w="3433" w:type="dxa"/>
            <w:gridSpan w:val="3"/>
            <w:shd w:val="clear" w:color="auto" w:fill="auto"/>
          </w:tcPr>
          <w:p w14:paraId="3B29FFCC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Contact Number: </w:t>
            </w:r>
            <w:sdt>
              <w:sdtPr>
                <w:rPr>
                  <w:rFonts w:asciiTheme="minorHAnsi" w:hAnsiTheme="minorHAnsi" w:cstheme="minorHAnsi"/>
                </w:rPr>
                <w:id w:val="744309267"/>
                <w:placeholder>
                  <w:docPart w:val="60980182964F46FF9C9F606CE8C49D67"/>
                </w:placeholder>
                <w:showingPlcHdr/>
              </w:sdtPr>
              <w:sdtEndPr/>
              <w:sdtContent>
                <w:r w:rsidRPr="008D5EBF">
                  <w:rPr>
                    <w:rStyle w:val="PlaceholderText"/>
                    <w:rFonts w:asciiTheme="minorHAnsi" w:hAnsiTheme="minorHAnsi" w:cstheme="minorHAnsi"/>
                    <w:color w:val="BFBFBF" w:themeColor="background1" w:themeShade="BF"/>
                  </w:rPr>
                  <w:t>Enter Number</w:t>
                </w:r>
              </w:sdtContent>
            </w:sdt>
          </w:p>
          <w:p w14:paraId="55470462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</w:p>
        </w:tc>
      </w:tr>
      <w:tr w:rsidR="008D5EBF" w:rsidRPr="008D5EBF" w14:paraId="4FA4A90E" w14:textId="77777777" w:rsidTr="00394ED7">
        <w:trPr>
          <w:cantSplit/>
          <w:trHeight w:val="230"/>
          <w:jc w:val="center"/>
        </w:trPr>
        <w:tc>
          <w:tcPr>
            <w:tcW w:w="10374" w:type="dxa"/>
            <w:gridSpan w:val="8"/>
            <w:shd w:val="clear" w:color="auto" w:fill="auto"/>
            <w:vAlign w:val="center"/>
          </w:tcPr>
          <w:p w14:paraId="6A2D5E15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Name of Divers: </w:t>
            </w:r>
            <w:sdt>
              <w:sdtPr>
                <w:rPr>
                  <w:rFonts w:asciiTheme="minorHAnsi" w:hAnsiTheme="minorHAnsi"/>
                </w:rPr>
                <w:id w:val="-797142916"/>
                <w:placeholder>
                  <w:docPart w:val="35C37D050513447C973414358C880222"/>
                </w:placeholder>
                <w:showingPlcHdr/>
              </w:sdtPr>
              <w:sdtEndPr/>
              <w:sdtContent>
                <w:r w:rsidRPr="008D5EBF">
                  <w:rPr>
                    <w:rStyle w:val="PlaceholderText"/>
                    <w:rFonts w:asciiTheme="minorHAnsi" w:hAnsiTheme="minorHAnsi"/>
                    <w:color w:val="D9D9D9" w:themeColor="background1" w:themeShade="D9"/>
                  </w:rPr>
                  <w:t>Enter Name</w:t>
                </w:r>
              </w:sdtContent>
            </w:sdt>
            <w:r w:rsidRPr="008D5EBF">
              <w:rPr>
                <w:rFonts w:asciiTheme="minorHAnsi" w:hAnsiTheme="minorHAnsi"/>
              </w:rPr>
              <w:t xml:space="preserve">, </w:t>
            </w:r>
            <w:sdt>
              <w:sdtPr>
                <w:rPr>
                  <w:rFonts w:asciiTheme="minorHAnsi" w:hAnsiTheme="minorHAnsi"/>
                </w:rPr>
                <w:id w:val="588504774"/>
                <w:placeholder>
                  <w:docPart w:val="CD6C976FEF744C2DAECF511025A84EC0"/>
                </w:placeholder>
                <w:showingPlcHdr/>
              </w:sdtPr>
              <w:sdtEndPr/>
              <w:sdtContent>
                <w:r w:rsidRPr="008D5EBF">
                  <w:rPr>
                    <w:rStyle w:val="PlaceholderText"/>
                    <w:rFonts w:asciiTheme="minorHAnsi" w:hAnsiTheme="minorHAnsi"/>
                    <w:color w:val="D9D9D9" w:themeColor="background1" w:themeShade="D9"/>
                  </w:rPr>
                  <w:t>Enter Name</w:t>
                </w:r>
              </w:sdtContent>
            </w:sdt>
            <w:r w:rsidRPr="008D5EBF">
              <w:rPr>
                <w:rFonts w:asciiTheme="minorHAnsi" w:hAnsiTheme="minorHAnsi"/>
              </w:rPr>
              <w:t xml:space="preserve">, </w:t>
            </w:r>
            <w:sdt>
              <w:sdtPr>
                <w:rPr>
                  <w:rFonts w:asciiTheme="minorHAnsi" w:hAnsiTheme="minorHAnsi"/>
                </w:rPr>
                <w:id w:val="-137959675"/>
                <w:placeholder>
                  <w:docPart w:val="EF97DB737E79414A9FF986E7C24CDC20"/>
                </w:placeholder>
                <w:showingPlcHdr/>
              </w:sdtPr>
              <w:sdtEndPr/>
              <w:sdtContent>
                <w:r w:rsidRPr="008D5EBF">
                  <w:rPr>
                    <w:rStyle w:val="PlaceholderText"/>
                    <w:rFonts w:asciiTheme="minorHAnsi" w:hAnsiTheme="minorHAnsi"/>
                    <w:color w:val="D9D9D9" w:themeColor="background1" w:themeShade="D9"/>
                  </w:rPr>
                  <w:t>Enter Name</w:t>
                </w:r>
              </w:sdtContent>
            </w:sdt>
          </w:p>
          <w:p w14:paraId="697F31C1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</w:p>
        </w:tc>
      </w:tr>
      <w:tr w:rsidR="008D5EBF" w:rsidRPr="008D5EBF" w14:paraId="47F90FA3" w14:textId="77777777" w:rsidTr="00394ED7">
        <w:trPr>
          <w:cantSplit/>
          <w:trHeight w:val="528"/>
          <w:jc w:val="center"/>
        </w:trPr>
        <w:tc>
          <w:tcPr>
            <w:tcW w:w="10374" w:type="dxa"/>
            <w:gridSpan w:val="8"/>
            <w:shd w:val="clear" w:color="auto" w:fill="auto"/>
          </w:tcPr>
          <w:p w14:paraId="7AF66628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>Descript</w:t>
            </w:r>
            <w:bookmarkStart w:id="0" w:name="_GoBack"/>
            <w:bookmarkEnd w:id="0"/>
            <w:r w:rsidRPr="008D5EBF">
              <w:rPr>
                <w:rFonts w:asciiTheme="minorHAnsi" w:hAnsiTheme="minorHAnsi" w:cstheme="minorHAnsi"/>
              </w:rPr>
              <w:t>ion of dive works:</w:t>
            </w:r>
          </w:p>
          <w:p w14:paraId="59BA1832" w14:textId="77777777" w:rsidR="008D5EBF" w:rsidRDefault="008D5EBF" w:rsidP="008D5EBF">
            <w:pPr>
              <w:rPr>
                <w:rFonts w:asciiTheme="minorHAnsi" w:hAnsiTheme="minorHAnsi" w:cstheme="minorHAnsi"/>
              </w:rPr>
            </w:pPr>
          </w:p>
          <w:p w14:paraId="533F262E" w14:textId="77777777" w:rsidR="00016E97" w:rsidRDefault="00016E97" w:rsidP="008D5EBF">
            <w:pPr>
              <w:rPr>
                <w:rFonts w:asciiTheme="minorHAnsi" w:hAnsiTheme="minorHAnsi" w:cstheme="minorHAnsi"/>
              </w:rPr>
            </w:pPr>
          </w:p>
          <w:p w14:paraId="38A8A1C1" w14:textId="77777777" w:rsidR="008D5EBF" w:rsidRDefault="008D5EBF" w:rsidP="008D5EBF">
            <w:pPr>
              <w:rPr>
                <w:rFonts w:asciiTheme="minorHAnsi" w:hAnsiTheme="minorHAnsi" w:cstheme="minorHAnsi"/>
              </w:rPr>
            </w:pPr>
          </w:p>
          <w:p w14:paraId="38524A4C" w14:textId="77777777" w:rsidR="00016E97" w:rsidRPr="008D5EBF" w:rsidRDefault="00016E97" w:rsidP="008D5EBF">
            <w:pPr>
              <w:rPr>
                <w:rFonts w:asciiTheme="minorHAnsi" w:hAnsiTheme="minorHAnsi" w:cstheme="minorHAnsi"/>
              </w:rPr>
            </w:pPr>
          </w:p>
        </w:tc>
      </w:tr>
      <w:tr w:rsidR="008D5EBF" w:rsidRPr="008D5EBF" w14:paraId="58F76136" w14:textId="77777777" w:rsidTr="00394ED7">
        <w:trPr>
          <w:cantSplit/>
          <w:trHeight w:val="528"/>
          <w:jc w:val="center"/>
        </w:trPr>
        <w:tc>
          <w:tcPr>
            <w:tcW w:w="10374" w:type="dxa"/>
            <w:gridSpan w:val="8"/>
            <w:shd w:val="clear" w:color="auto" w:fill="auto"/>
          </w:tcPr>
          <w:p w14:paraId="38D9CBBD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Description of all equipment to be used: </w:t>
            </w:r>
          </w:p>
          <w:p w14:paraId="1669DE3D" w14:textId="77777777" w:rsidR="008D5EBF" w:rsidRDefault="008D5EBF" w:rsidP="008D5EBF">
            <w:pPr>
              <w:rPr>
                <w:rFonts w:asciiTheme="minorHAnsi" w:hAnsiTheme="minorHAnsi" w:cstheme="minorHAnsi"/>
              </w:rPr>
            </w:pPr>
          </w:p>
          <w:p w14:paraId="767F960F" w14:textId="77777777" w:rsidR="00016E97" w:rsidRPr="008D5EBF" w:rsidRDefault="00016E97" w:rsidP="008D5EBF">
            <w:pPr>
              <w:rPr>
                <w:rFonts w:asciiTheme="minorHAnsi" w:hAnsiTheme="minorHAnsi" w:cstheme="minorHAnsi"/>
              </w:rPr>
            </w:pPr>
          </w:p>
          <w:p w14:paraId="17ACBDBB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</w:p>
        </w:tc>
      </w:tr>
      <w:tr w:rsidR="008D5EBF" w:rsidRPr="008D5EBF" w14:paraId="3A766F84" w14:textId="77777777" w:rsidTr="00EF1575">
        <w:trPr>
          <w:cantSplit/>
          <w:trHeight w:val="528"/>
          <w:jc w:val="center"/>
        </w:trPr>
        <w:tc>
          <w:tcPr>
            <w:tcW w:w="6941" w:type="dxa"/>
            <w:gridSpan w:val="5"/>
            <w:shd w:val="clear" w:color="auto" w:fill="auto"/>
            <w:vAlign w:val="center"/>
          </w:tcPr>
          <w:p w14:paraId="255929E3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 xml:space="preserve">Does the Organisation carrying out the business understand the duties (WH&amp;S Regulations Part 4.8) that are imposed on the person in charge?  </w:t>
            </w:r>
          </w:p>
        </w:tc>
        <w:tc>
          <w:tcPr>
            <w:tcW w:w="3433" w:type="dxa"/>
            <w:gridSpan w:val="3"/>
            <w:shd w:val="clear" w:color="auto" w:fill="auto"/>
            <w:vAlign w:val="center"/>
          </w:tcPr>
          <w:p w14:paraId="68A8B810" w14:textId="77777777" w:rsidR="008D5EBF" w:rsidRPr="008D5EBF" w:rsidRDefault="009865AA" w:rsidP="008D5EBF">
            <w:pPr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1939745706"/>
                <w:placeholder>
                  <w:docPart w:val="2962F421055D4C38A3EDE458BB465C17"/>
                </w:placeholder>
                <w:showingPlcHdr/>
                <w:dropDownList>
                  <w:listItem w:value="Choose an item."/>
                  <w:listItem w:displayText="Yes" w:value="Yes"/>
                  <w:listItem w:displayText="No and Why" w:value="No and Why"/>
                </w:dropDownList>
              </w:sdtPr>
              <w:sdtEndPr/>
              <w:sdtContent>
                <w:r w:rsidR="008D5EBF" w:rsidRPr="008D5EBF">
                  <w:rPr>
                    <w:rStyle w:val="PlaceholderText"/>
                    <w:rFonts w:asciiTheme="minorHAnsi" w:hAnsiTheme="minorHAnsi"/>
                  </w:rPr>
                  <w:t>Choose an item.</w:t>
                </w:r>
              </w:sdtContent>
            </w:sdt>
          </w:p>
          <w:p w14:paraId="2BAA2C69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 xml:space="preserve">Why: </w:t>
            </w:r>
          </w:p>
        </w:tc>
      </w:tr>
      <w:tr w:rsidR="008D5EBF" w:rsidRPr="008D5EBF" w14:paraId="521ED853" w14:textId="77777777" w:rsidTr="008D5EBF">
        <w:trPr>
          <w:cantSplit/>
          <w:trHeight w:val="230"/>
          <w:jc w:val="center"/>
        </w:trPr>
        <w:tc>
          <w:tcPr>
            <w:tcW w:w="5595" w:type="dxa"/>
            <w:gridSpan w:val="4"/>
            <w:shd w:val="clear" w:color="auto" w:fill="auto"/>
            <w:vAlign w:val="center"/>
          </w:tcPr>
          <w:p w14:paraId="6CA0FDB5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Permit Valid from:  </w:t>
            </w:r>
            <w:sdt>
              <w:sdtPr>
                <w:rPr>
                  <w:rFonts w:asciiTheme="minorHAnsi" w:hAnsiTheme="minorHAnsi" w:cstheme="minorHAnsi"/>
                </w:rPr>
                <w:id w:val="1282847157"/>
                <w:placeholder>
                  <w:docPart w:val="36ED74059D914425B6909636DF3633E3"/>
                </w:placeholder>
                <w:showingPlcHdr/>
              </w:sdtPr>
              <w:sdtEndPr/>
              <w:sdtContent>
                <w:r w:rsidRPr="008D5EBF">
                  <w:rPr>
                    <w:rStyle w:val="PlaceholderText"/>
                    <w:rFonts w:asciiTheme="minorHAnsi" w:hAnsiTheme="minorHAnsi" w:cstheme="minorHAnsi"/>
                  </w:rPr>
                  <w:t>Enter Date</w:t>
                </w:r>
              </w:sdtContent>
            </w:sdt>
            <w:r w:rsidRPr="008D5EBF">
              <w:rPr>
                <w:rFonts w:asciiTheme="minorHAnsi" w:hAnsiTheme="minorHAnsi" w:cstheme="minorHAnsi"/>
              </w:rPr>
              <w:t xml:space="preserve">                                    </w:t>
            </w:r>
          </w:p>
        </w:tc>
        <w:tc>
          <w:tcPr>
            <w:tcW w:w="4779" w:type="dxa"/>
            <w:gridSpan w:val="4"/>
            <w:shd w:val="clear" w:color="auto" w:fill="auto"/>
            <w:vAlign w:val="center"/>
          </w:tcPr>
          <w:p w14:paraId="7731F206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Permit Time from:  </w:t>
            </w:r>
            <w:sdt>
              <w:sdtPr>
                <w:rPr>
                  <w:rFonts w:asciiTheme="minorHAnsi" w:hAnsiTheme="minorHAnsi" w:cstheme="minorHAnsi"/>
                </w:rPr>
                <w:id w:val="-422640035"/>
                <w:placeholder>
                  <w:docPart w:val="EB5ED0CDAB464E4E86ACF2B2CCEFA303"/>
                </w:placeholder>
                <w:showingPlcHdr/>
              </w:sdtPr>
              <w:sdtEndPr/>
              <w:sdtContent>
                <w:r w:rsidRPr="008D5EBF">
                  <w:rPr>
                    <w:rStyle w:val="PlaceholderText"/>
                    <w:rFonts w:asciiTheme="minorHAnsi" w:hAnsiTheme="minorHAnsi" w:cstheme="minorHAnsi"/>
                  </w:rPr>
                  <w:t>Enter Time</w:t>
                </w:r>
              </w:sdtContent>
            </w:sdt>
          </w:p>
        </w:tc>
      </w:tr>
      <w:tr w:rsidR="008D5EBF" w:rsidRPr="008D5EBF" w14:paraId="28397CE6" w14:textId="77777777" w:rsidTr="008D5EBF">
        <w:trPr>
          <w:cantSplit/>
          <w:trHeight w:val="230"/>
          <w:jc w:val="center"/>
        </w:trPr>
        <w:tc>
          <w:tcPr>
            <w:tcW w:w="5595" w:type="dxa"/>
            <w:gridSpan w:val="4"/>
            <w:shd w:val="clear" w:color="auto" w:fill="auto"/>
            <w:vAlign w:val="center"/>
          </w:tcPr>
          <w:p w14:paraId="045DC3A5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Permit Valid to:  </w:t>
            </w:r>
            <w:sdt>
              <w:sdtPr>
                <w:rPr>
                  <w:rFonts w:asciiTheme="minorHAnsi" w:hAnsiTheme="minorHAnsi" w:cstheme="minorHAnsi"/>
                </w:rPr>
                <w:id w:val="194586781"/>
                <w:placeholder>
                  <w:docPart w:val="E2388E45178B4426833ADF01C800FA9A"/>
                </w:placeholder>
                <w:showingPlcHdr/>
              </w:sdtPr>
              <w:sdtEndPr/>
              <w:sdtContent>
                <w:r w:rsidRPr="008D5EBF">
                  <w:rPr>
                    <w:rStyle w:val="PlaceholderText"/>
                    <w:rFonts w:asciiTheme="minorHAnsi" w:hAnsiTheme="minorHAnsi" w:cstheme="minorHAnsi"/>
                  </w:rPr>
                  <w:t>Enter Date</w:t>
                </w:r>
              </w:sdtContent>
            </w:sdt>
          </w:p>
        </w:tc>
        <w:tc>
          <w:tcPr>
            <w:tcW w:w="4779" w:type="dxa"/>
            <w:gridSpan w:val="4"/>
            <w:shd w:val="clear" w:color="auto" w:fill="auto"/>
            <w:vAlign w:val="center"/>
          </w:tcPr>
          <w:p w14:paraId="1C273C1A" w14:textId="77777777" w:rsidR="008D5EBF" w:rsidRPr="008D5EBF" w:rsidRDefault="008D5EBF" w:rsidP="00A22F01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Permit </w:t>
            </w:r>
            <w:r w:rsidR="00A22F01">
              <w:rPr>
                <w:rFonts w:asciiTheme="minorHAnsi" w:hAnsiTheme="minorHAnsi" w:cstheme="minorHAnsi"/>
              </w:rPr>
              <w:t>Time</w:t>
            </w:r>
            <w:r w:rsidRPr="008D5EBF">
              <w:rPr>
                <w:rFonts w:asciiTheme="minorHAnsi" w:hAnsiTheme="minorHAnsi" w:cstheme="minorHAnsi"/>
              </w:rPr>
              <w:t xml:space="preserve"> to:  </w:t>
            </w:r>
            <w:sdt>
              <w:sdtPr>
                <w:rPr>
                  <w:rFonts w:asciiTheme="minorHAnsi" w:hAnsiTheme="minorHAnsi" w:cstheme="minorHAnsi"/>
                </w:rPr>
                <w:id w:val="825474615"/>
                <w:placeholder>
                  <w:docPart w:val="F142106623984DFAB3FA72EF9FA717A9"/>
                </w:placeholder>
                <w:showingPlcHdr/>
              </w:sdtPr>
              <w:sdtEndPr/>
              <w:sdtContent>
                <w:r w:rsidRPr="008D5EBF">
                  <w:rPr>
                    <w:rStyle w:val="PlaceholderText"/>
                    <w:rFonts w:asciiTheme="minorHAnsi" w:hAnsiTheme="minorHAnsi" w:cstheme="minorHAnsi"/>
                  </w:rPr>
                  <w:t>Enter Time</w:t>
                </w:r>
              </w:sdtContent>
            </w:sdt>
          </w:p>
        </w:tc>
      </w:tr>
      <w:tr w:rsidR="008D5EBF" w:rsidRPr="008D5EBF" w14:paraId="0A7F6330" w14:textId="77777777" w:rsidTr="00394ED7">
        <w:trPr>
          <w:cantSplit/>
          <w:trHeight w:val="230"/>
          <w:jc w:val="center"/>
        </w:trPr>
        <w:tc>
          <w:tcPr>
            <w:tcW w:w="10374" w:type="dxa"/>
            <w:gridSpan w:val="8"/>
            <w:shd w:val="clear" w:color="auto" w:fill="E8E7EA"/>
            <w:vAlign w:val="center"/>
          </w:tcPr>
          <w:p w14:paraId="40795A06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/>
              </w:rPr>
              <w:t>The following questions are derived from the WH&amp;S Regulations.  Please answer all questions</w:t>
            </w:r>
          </w:p>
        </w:tc>
      </w:tr>
      <w:tr w:rsidR="008D5EBF" w:rsidRPr="008D5EBF" w14:paraId="13F9D4B9" w14:textId="77777777" w:rsidTr="008D5EBF">
        <w:trPr>
          <w:cantSplit/>
          <w:trHeight w:val="230"/>
          <w:jc w:val="center"/>
        </w:trPr>
        <w:tc>
          <w:tcPr>
            <w:tcW w:w="8497" w:type="dxa"/>
            <w:gridSpan w:val="6"/>
            <w:shd w:val="clear" w:color="auto" w:fill="auto"/>
            <w:vAlign w:val="center"/>
          </w:tcPr>
          <w:p w14:paraId="540CD518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>Has the diver(s) been deemed medically fit, been trained and holds a qualification?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57DD74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YES   </w:t>
            </w:r>
            <w:sdt>
              <w:sdtPr>
                <w:rPr>
                  <w:rFonts w:asciiTheme="minorHAnsi" w:hAnsiTheme="minorHAnsi" w:cstheme="minorHAnsi"/>
                </w:rPr>
                <w:id w:val="1902942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84" w:type="dxa"/>
            <w:shd w:val="clear" w:color="auto" w:fill="auto"/>
            <w:vAlign w:val="center"/>
          </w:tcPr>
          <w:p w14:paraId="44D7558D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</w:p>
        </w:tc>
      </w:tr>
      <w:tr w:rsidR="008D5EBF" w:rsidRPr="008D5EBF" w14:paraId="774BD577" w14:textId="77777777" w:rsidTr="008D5EBF">
        <w:trPr>
          <w:cantSplit/>
          <w:trHeight w:val="230"/>
          <w:jc w:val="center"/>
        </w:trPr>
        <w:tc>
          <w:tcPr>
            <w:tcW w:w="8497" w:type="dxa"/>
            <w:gridSpan w:val="6"/>
            <w:shd w:val="clear" w:color="auto" w:fill="auto"/>
            <w:vAlign w:val="center"/>
          </w:tcPr>
          <w:p w14:paraId="72627028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 xml:space="preserve">All dive equipment is serviceable, fit for purpose and in current certification?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759C27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YES   </w:t>
            </w:r>
            <w:sdt>
              <w:sdtPr>
                <w:rPr>
                  <w:rFonts w:asciiTheme="minorHAnsi" w:hAnsiTheme="minorHAnsi" w:cstheme="minorHAnsi"/>
                </w:rPr>
                <w:id w:val="2087953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84" w:type="dxa"/>
            <w:shd w:val="clear" w:color="auto" w:fill="auto"/>
            <w:vAlign w:val="center"/>
          </w:tcPr>
          <w:p w14:paraId="4BF4541E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</w:p>
        </w:tc>
      </w:tr>
      <w:tr w:rsidR="008D5EBF" w:rsidRPr="008D5EBF" w14:paraId="24885F19" w14:textId="77777777" w:rsidTr="008D5EBF">
        <w:trPr>
          <w:cantSplit/>
          <w:trHeight w:val="230"/>
          <w:jc w:val="center"/>
        </w:trPr>
        <w:tc>
          <w:tcPr>
            <w:tcW w:w="8497" w:type="dxa"/>
            <w:gridSpan w:val="6"/>
            <w:shd w:val="clear" w:color="auto" w:fill="auto"/>
            <w:vAlign w:val="center"/>
          </w:tcPr>
          <w:p w14:paraId="33493CE1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>Will a Dive Plan be completed?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B146F4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YES   </w:t>
            </w:r>
            <w:sdt>
              <w:sdtPr>
                <w:rPr>
                  <w:rFonts w:asciiTheme="minorHAnsi" w:hAnsiTheme="minorHAnsi" w:cstheme="minorHAnsi"/>
                </w:rPr>
                <w:id w:val="1487897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84" w:type="dxa"/>
            <w:shd w:val="clear" w:color="auto" w:fill="auto"/>
            <w:vAlign w:val="center"/>
          </w:tcPr>
          <w:p w14:paraId="7AFBAF7E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NO   </w:t>
            </w:r>
            <w:sdt>
              <w:sdtPr>
                <w:rPr>
                  <w:rFonts w:asciiTheme="minorHAnsi" w:hAnsiTheme="minorHAnsi" w:cstheme="minorHAnsi"/>
                </w:rPr>
                <w:id w:val="1372955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8D5EBF" w:rsidRPr="008D5EBF" w14:paraId="5AE30D41" w14:textId="77777777" w:rsidTr="008D5EBF">
        <w:trPr>
          <w:cantSplit/>
          <w:trHeight w:val="230"/>
          <w:jc w:val="center"/>
        </w:trPr>
        <w:tc>
          <w:tcPr>
            <w:tcW w:w="8497" w:type="dxa"/>
            <w:gridSpan w:val="6"/>
            <w:shd w:val="clear" w:color="auto" w:fill="auto"/>
            <w:vAlign w:val="center"/>
          </w:tcPr>
          <w:p w14:paraId="1EB51255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>Are all mandatory minimum control measures in place?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D0EF6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YES   </w:t>
            </w:r>
            <w:sdt>
              <w:sdtPr>
                <w:rPr>
                  <w:rFonts w:asciiTheme="minorHAnsi" w:hAnsiTheme="minorHAnsi" w:cstheme="minorHAnsi"/>
                </w:rPr>
                <w:id w:val="2011256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84" w:type="dxa"/>
            <w:shd w:val="clear" w:color="auto" w:fill="auto"/>
            <w:vAlign w:val="center"/>
          </w:tcPr>
          <w:p w14:paraId="7583C32A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</w:p>
        </w:tc>
      </w:tr>
      <w:tr w:rsidR="008D5EBF" w:rsidRPr="008D5EBF" w14:paraId="7C92D5AE" w14:textId="77777777" w:rsidTr="008D5EBF">
        <w:trPr>
          <w:cantSplit/>
          <w:trHeight w:val="230"/>
          <w:jc w:val="center"/>
        </w:trPr>
        <w:tc>
          <w:tcPr>
            <w:tcW w:w="8497" w:type="dxa"/>
            <w:gridSpan w:val="6"/>
            <w:shd w:val="clear" w:color="auto" w:fill="auto"/>
            <w:vAlign w:val="center"/>
          </w:tcPr>
          <w:p w14:paraId="53805F23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 xml:space="preserve">Will Dive flags and/or surface markers be deployed?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CEAA76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YES   </w:t>
            </w:r>
            <w:sdt>
              <w:sdtPr>
                <w:rPr>
                  <w:rFonts w:asciiTheme="minorHAnsi" w:hAnsiTheme="minorHAnsi" w:cstheme="minorHAnsi"/>
                </w:rPr>
                <w:id w:val="252476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84" w:type="dxa"/>
            <w:shd w:val="clear" w:color="auto" w:fill="auto"/>
            <w:vAlign w:val="center"/>
          </w:tcPr>
          <w:p w14:paraId="596E6E85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NO   </w:t>
            </w:r>
            <w:sdt>
              <w:sdtPr>
                <w:rPr>
                  <w:rFonts w:asciiTheme="minorHAnsi" w:hAnsiTheme="minorHAnsi" w:cstheme="minorHAnsi"/>
                </w:rPr>
                <w:id w:val="648792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8D5EBF" w:rsidRPr="008D5EBF" w14:paraId="18EBCF39" w14:textId="77777777" w:rsidTr="008D5EBF">
        <w:trPr>
          <w:cantSplit/>
          <w:trHeight w:val="230"/>
          <w:jc w:val="center"/>
        </w:trPr>
        <w:tc>
          <w:tcPr>
            <w:tcW w:w="8497" w:type="dxa"/>
            <w:gridSpan w:val="6"/>
            <w:shd w:val="clear" w:color="auto" w:fill="auto"/>
            <w:vAlign w:val="center"/>
          </w:tcPr>
          <w:p w14:paraId="281C6D99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 xml:space="preserve">Have weather conditions been </w:t>
            </w:r>
            <w:proofErr w:type="gramStart"/>
            <w:r w:rsidRPr="008D5EBF">
              <w:rPr>
                <w:rFonts w:asciiTheme="minorHAnsi" w:hAnsiTheme="minorHAnsi"/>
              </w:rPr>
              <w:t>taken into account</w:t>
            </w:r>
            <w:proofErr w:type="gramEnd"/>
            <w:r w:rsidRPr="008D5EBF">
              <w:rPr>
                <w:rFonts w:asciiTheme="minorHAnsi" w:hAnsiTheme="minorHAnsi"/>
              </w:rPr>
              <w:t>?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A543F2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YES   </w:t>
            </w:r>
            <w:sdt>
              <w:sdtPr>
                <w:rPr>
                  <w:rFonts w:asciiTheme="minorHAnsi" w:hAnsiTheme="minorHAnsi" w:cstheme="minorHAnsi"/>
                </w:rPr>
                <w:id w:val="-1336988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84" w:type="dxa"/>
            <w:shd w:val="clear" w:color="auto" w:fill="auto"/>
            <w:vAlign w:val="center"/>
          </w:tcPr>
          <w:p w14:paraId="102C920E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NO   </w:t>
            </w:r>
            <w:sdt>
              <w:sdtPr>
                <w:rPr>
                  <w:rFonts w:asciiTheme="minorHAnsi" w:hAnsiTheme="minorHAnsi" w:cstheme="minorHAnsi"/>
                </w:rPr>
                <w:id w:val="587505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8D5EBF" w:rsidRPr="008D5EBF" w14:paraId="6C9FF819" w14:textId="77777777" w:rsidTr="008D5EBF">
        <w:trPr>
          <w:cantSplit/>
          <w:trHeight w:val="230"/>
          <w:jc w:val="center"/>
        </w:trPr>
        <w:tc>
          <w:tcPr>
            <w:tcW w:w="8497" w:type="dxa"/>
            <w:gridSpan w:val="6"/>
            <w:shd w:val="clear" w:color="auto" w:fill="auto"/>
            <w:vAlign w:val="center"/>
          </w:tcPr>
          <w:p w14:paraId="297970A9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>Vessel/Supervisor will monitor VHF CH10 and CH16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E3CAA7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YES   </w:t>
            </w:r>
            <w:sdt>
              <w:sdtPr>
                <w:rPr>
                  <w:rFonts w:asciiTheme="minorHAnsi" w:hAnsiTheme="minorHAnsi" w:cstheme="minorHAnsi"/>
                </w:rPr>
                <w:id w:val="-1503501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84" w:type="dxa"/>
            <w:shd w:val="clear" w:color="auto" w:fill="auto"/>
            <w:vAlign w:val="center"/>
          </w:tcPr>
          <w:p w14:paraId="67E2388A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</w:p>
        </w:tc>
      </w:tr>
      <w:tr w:rsidR="008D5EBF" w:rsidRPr="008D5EBF" w14:paraId="4BE63CCD" w14:textId="77777777" w:rsidTr="008D5EBF">
        <w:trPr>
          <w:cantSplit/>
          <w:trHeight w:val="230"/>
          <w:jc w:val="center"/>
        </w:trPr>
        <w:tc>
          <w:tcPr>
            <w:tcW w:w="8497" w:type="dxa"/>
            <w:gridSpan w:val="6"/>
            <w:shd w:val="clear" w:color="auto" w:fill="auto"/>
            <w:vAlign w:val="center"/>
          </w:tcPr>
          <w:p w14:paraId="4FFDBB7C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 xml:space="preserve">Will all First Aid requirements be met?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0E6D2C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YES   </w:t>
            </w:r>
            <w:sdt>
              <w:sdtPr>
                <w:rPr>
                  <w:rFonts w:asciiTheme="minorHAnsi" w:hAnsiTheme="minorHAnsi" w:cstheme="minorHAnsi"/>
                </w:rPr>
                <w:id w:val="209470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84" w:type="dxa"/>
            <w:shd w:val="clear" w:color="auto" w:fill="auto"/>
            <w:vAlign w:val="center"/>
          </w:tcPr>
          <w:p w14:paraId="487F04C1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NO   </w:t>
            </w:r>
            <w:sdt>
              <w:sdtPr>
                <w:rPr>
                  <w:rFonts w:asciiTheme="minorHAnsi" w:hAnsiTheme="minorHAnsi" w:cstheme="minorHAnsi"/>
                </w:rPr>
                <w:id w:val="-166410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8D5EBF" w:rsidRPr="008D5EBF" w14:paraId="4CFAC2EC" w14:textId="77777777" w:rsidTr="008D5EBF">
        <w:trPr>
          <w:cantSplit/>
          <w:trHeight w:val="230"/>
          <w:jc w:val="center"/>
        </w:trPr>
        <w:tc>
          <w:tcPr>
            <w:tcW w:w="8497" w:type="dxa"/>
            <w:gridSpan w:val="6"/>
            <w:shd w:val="clear" w:color="auto" w:fill="auto"/>
            <w:vAlign w:val="center"/>
          </w:tcPr>
          <w:p w14:paraId="5AB75266" w14:textId="77777777" w:rsidR="008D5EBF" w:rsidRPr="008D5EBF" w:rsidRDefault="008D5EBF" w:rsidP="008D5EBF">
            <w:pPr>
              <w:rPr>
                <w:rFonts w:asciiTheme="minorHAnsi" w:hAnsiTheme="minorHAnsi"/>
              </w:rPr>
            </w:pPr>
            <w:r w:rsidRPr="008D5EBF">
              <w:rPr>
                <w:rFonts w:asciiTheme="minorHAnsi" w:hAnsiTheme="minorHAnsi"/>
              </w:rPr>
              <w:t xml:space="preserve">Does the Dive Supervisor intend to provide notification to Harbour Control Tower on set up and completion of diving?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E0E94C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 xml:space="preserve">YES   </w:t>
            </w:r>
            <w:sdt>
              <w:sdtPr>
                <w:rPr>
                  <w:rFonts w:asciiTheme="minorHAnsi" w:hAnsiTheme="minorHAnsi" w:cstheme="minorHAnsi"/>
                </w:rPr>
                <w:id w:val="1204207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5EBF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84" w:type="dxa"/>
            <w:shd w:val="clear" w:color="auto" w:fill="auto"/>
            <w:vAlign w:val="center"/>
          </w:tcPr>
          <w:p w14:paraId="6062E512" w14:textId="77777777" w:rsidR="008D5EBF" w:rsidRPr="008D5EBF" w:rsidRDefault="008D5EBF" w:rsidP="008D5EBF">
            <w:pPr>
              <w:rPr>
                <w:rFonts w:asciiTheme="minorHAnsi" w:hAnsiTheme="minorHAnsi" w:cstheme="minorHAnsi"/>
              </w:rPr>
            </w:pPr>
          </w:p>
        </w:tc>
      </w:tr>
      <w:tr w:rsidR="008D5EBF" w:rsidRPr="008D5EBF" w14:paraId="5208E580" w14:textId="77777777" w:rsidTr="00394ED7">
        <w:trPr>
          <w:cantSplit/>
          <w:trHeight w:val="230"/>
          <w:jc w:val="center"/>
        </w:trPr>
        <w:tc>
          <w:tcPr>
            <w:tcW w:w="10374" w:type="dxa"/>
            <w:gridSpan w:val="8"/>
            <w:shd w:val="clear" w:color="auto" w:fill="E8E7EA"/>
            <w:vAlign w:val="center"/>
          </w:tcPr>
          <w:p w14:paraId="4B14BA57" w14:textId="77777777" w:rsidR="008D5EBF" w:rsidRPr="008D5EBF" w:rsidRDefault="008D5EBF" w:rsidP="008D5EBF">
            <w:pPr>
              <w:rPr>
                <w:rFonts w:asciiTheme="minorHAnsi" w:hAnsiTheme="minorHAnsi"/>
                <w:color w:val="E02828"/>
              </w:rPr>
            </w:pPr>
            <w:r w:rsidRPr="008D5EBF">
              <w:rPr>
                <w:rFonts w:asciiTheme="minorHAnsi" w:hAnsiTheme="minorHAnsi"/>
                <w:b/>
                <w:color w:val="E02828"/>
              </w:rPr>
              <w:t>NOTE:</w:t>
            </w:r>
            <w:r w:rsidRPr="008D5EBF">
              <w:rPr>
                <w:rFonts w:asciiTheme="minorHAnsi" w:hAnsiTheme="minorHAnsi"/>
                <w:color w:val="E02828"/>
              </w:rPr>
              <w:t xml:space="preserve"> Where you have answered No please explain why? </w:t>
            </w:r>
            <w:sdt>
              <w:sdtPr>
                <w:rPr>
                  <w:rFonts w:asciiTheme="minorHAnsi" w:hAnsiTheme="minorHAnsi"/>
                  <w:color w:val="E02828"/>
                </w:rPr>
                <w:id w:val="-1641408362"/>
                <w:placeholder>
                  <w:docPart w:val="80857C26C46C4CE488384059C8C96337"/>
                </w:placeholder>
                <w:showingPlcHdr/>
              </w:sdtPr>
              <w:sdtEndPr/>
              <w:sdtContent>
                <w:r w:rsidRPr="008D5EBF">
                  <w:rPr>
                    <w:rStyle w:val="PlaceholderText"/>
                    <w:rFonts w:asciiTheme="minorHAnsi" w:hAnsiTheme="minorHAnsi"/>
                    <w:color w:val="E02828"/>
                  </w:rPr>
                  <w:t>Enter Detail</w:t>
                </w:r>
              </w:sdtContent>
            </w:sdt>
          </w:p>
          <w:p w14:paraId="753D76F1" w14:textId="77777777" w:rsidR="008D5EBF" w:rsidRPr="008D5EBF" w:rsidRDefault="008D5EBF" w:rsidP="008D5EBF">
            <w:pPr>
              <w:rPr>
                <w:rFonts w:asciiTheme="minorHAnsi" w:hAnsiTheme="minorHAnsi" w:cstheme="minorHAnsi"/>
                <w:color w:val="E02828"/>
              </w:rPr>
            </w:pPr>
          </w:p>
        </w:tc>
      </w:tr>
      <w:tr w:rsidR="008105D3" w:rsidRPr="008D5EBF" w14:paraId="0B139AA0" w14:textId="77777777" w:rsidTr="000F0173">
        <w:trPr>
          <w:cantSplit/>
          <w:trHeight w:val="230"/>
          <w:jc w:val="center"/>
        </w:trPr>
        <w:tc>
          <w:tcPr>
            <w:tcW w:w="10374" w:type="dxa"/>
            <w:gridSpan w:val="8"/>
            <w:shd w:val="clear" w:color="auto" w:fill="auto"/>
            <w:vAlign w:val="center"/>
          </w:tcPr>
          <w:p w14:paraId="3A593358" w14:textId="77777777" w:rsidR="008105D3" w:rsidRPr="008D5EBF" w:rsidRDefault="008105D3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/>
              </w:rPr>
              <w:t xml:space="preserve">By submitting this form the Supervisor is agreeing that information provided is true and correct and to provide the Darwin Port assurance that the company the Supervisor represents has a satisfactory documented safe system of works in place and all qualifications, permits and </w:t>
            </w:r>
            <w:proofErr w:type="spellStart"/>
            <w:r w:rsidRPr="008D5EBF">
              <w:rPr>
                <w:rFonts w:asciiTheme="minorHAnsi" w:hAnsiTheme="minorHAnsi"/>
              </w:rPr>
              <w:t>licences</w:t>
            </w:r>
            <w:proofErr w:type="spellEnd"/>
            <w:r w:rsidRPr="008D5EBF">
              <w:rPr>
                <w:rFonts w:asciiTheme="minorHAnsi" w:hAnsiTheme="minorHAnsi"/>
              </w:rPr>
              <w:t xml:space="preserve"> are current.    </w:t>
            </w:r>
          </w:p>
        </w:tc>
      </w:tr>
      <w:tr w:rsidR="008D5EBF" w:rsidRPr="008D5EBF" w14:paraId="155AD235" w14:textId="77777777" w:rsidTr="00B960B9">
        <w:trPr>
          <w:cantSplit/>
          <w:trHeight w:val="401"/>
          <w:jc w:val="center"/>
        </w:trPr>
        <w:tc>
          <w:tcPr>
            <w:tcW w:w="5240" w:type="dxa"/>
            <w:gridSpan w:val="2"/>
            <w:shd w:val="clear" w:color="auto" w:fill="auto"/>
            <w:vAlign w:val="center"/>
          </w:tcPr>
          <w:p w14:paraId="0A1FB5EF" w14:textId="77777777" w:rsidR="008D5EBF" w:rsidRPr="008D5EBF" w:rsidRDefault="008105D3" w:rsidP="008D5EB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Printed</w:t>
            </w:r>
            <w:r w:rsidRPr="008D5EBF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Name</w:t>
            </w:r>
            <w:r w:rsidRPr="008D5EBF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5134" w:type="dxa"/>
            <w:gridSpan w:val="6"/>
            <w:shd w:val="clear" w:color="auto" w:fill="auto"/>
            <w:vAlign w:val="center"/>
          </w:tcPr>
          <w:p w14:paraId="7D934213" w14:textId="77777777" w:rsidR="008D5EBF" w:rsidRPr="008D5EBF" w:rsidRDefault="008105D3" w:rsidP="008D5EBF">
            <w:pPr>
              <w:rPr>
                <w:rFonts w:asciiTheme="minorHAnsi" w:hAnsiTheme="minorHAnsi" w:cstheme="minorHAnsi"/>
              </w:rPr>
            </w:pPr>
            <w:r w:rsidRPr="008D5EBF">
              <w:rPr>
                <w:rFonts w:asciiTheme="minorHAnsi" w:hAnsiTheme="minorHAnsi" w:cstheme="minorHAnsi"/>
              </w:rPr>
              <w:t>Signature:</w:t>
            </w:r>
          </w:p>
        </w:tc>
      </w:tr>
      <w:tr w:rsidR="008105D3" w:rsidRPr="008D5EBF" w14:paraId="04DA2542" w14:textId="77777777" w:rsidTr="000517F4">
        <w:trPr>
          <w:cantSplit/>
          <w:trHeight w:val="308"/>
          <w:jc w:val="center"/>
        </w:trPr>
        <w:tc>
          <w:tcPr>
            <w:tcW w:w="10374" w:type="dxa"/>
            <w:gridSpan w:val="8"/>
            <w:shd w:val="clear" w:color="auto" w:fill="auto"/>
            <w:vAlign w:val="center"/>
          </w:tcPr>
          <w:p w14:paraId="583F061B" w14:textId="77777777" w:rsidR="008105D3" w:rsidRPr="008D5EBF" w:rsidRDefault="008105D3" w:rsidP="008D5EBF">
            <w:pPr>
              <w:rPr>
                <w:rFonts w:asciiTheme="minorHAnsi" w:hAnsiTheme="minorHAnsi" w:cstheme="minorHAnsi"/>
              </w:rPr>
            </w:pPr>
            <w:r w:rsidRPr="008105D3">
              <w:rPr>
                <w:rFonts w:asciiTheme="minorHAnsi" w:hAnsiTheme="minorHAnsi" w:cstheme="minorHAnsi"/>
              </w:rPr>
              <w:t xml:space="preserve">NOTE# Where the </w:t>
            </w:r>
            <w:proofErr w:type="spellStart"/>
            <w:r w:rsidRPr="008105D3">
              <w:rPr>
                <w:rFonts w:asciiTheme="minorHAnsi" w:hAnsiTheme="minorHAnsi" w:cstheme="minorHAnsi"/>
              </w:rPr>
              <w:t>Harbourmaster</w:t>
            </w:r>
            <w:proofErr w:type="spellEnd"/>
            <w:r w:rsidRPr="008105D3">
              <w:rPr>
                <w:rFonts w:asciiTheme="minorHAnsi" w:hAnsiTheme="minorHAnsi" w:cstheme="minorHAnsi"/>
              </w:rPr>
              <w:t xml:space="preserve"> identifies conflicting operations and there is a likelihood of a safety risk to persons, you will be contacted on the number provided.  </w:t>
            </w:r>
          </w:p>
        </w:tc>
      </w:tr>
      <w:tr w:rsidR="00775627" w:rsidRPr="008D5EBF" w14:paraId="470CBC84" w14:textId="77777777" w:rsidTr="00775627">
        <w:trPr>
          <w:cantSplit/>
          <w:trHeight w:val="197"/>
          <w:jc w:val="center"/>
        </w:trPr>
        <w:tc>
          <w:tcPr>
            <w:tcW w:w="10374" w:type="dxa"/>
            <w:gridSpan w:val="8"/>
            <w:shd w:val="clear" w:color="auto" w:fill="2F2B6E"/>
            <w:vAlign w:val="center"/>
          </w:tcPr>
          <w:p w14:paraId="3FD41A96" w14:textId="77777777" w:rsidR="00775627" w:rsidRPr="00775627" w:rsidRDefault="00775627" w:rsidP="00CC4693">
            <w:pP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D75956" w:rsidRPr="008D5EBF" w14:paraId="4E6037C1" w14:textId="77777777" w:rsidTr="001F2E38">
        <w:trPr>
          <w:cantSplit/>
          <w:trHeight w:val="308"/>
          <w:jc w:val="center"/>
        </w:trPr>
        <w:tc>
          <w:tcPr>
            <w:tcW w:w="5524" w:type="dxa"/>
            <w:gridSpan w:val="3"/>
            <w:shd w:val="clear" w:color="auto" w:fill="E02828"/>
            <w:vAlign w:val="center"/>
          </w:tcPr>
          <w:p w14:paraId="4EA8ED7E" w14:textId="77777777" w:rsidR="00775627" w:rsidRDefault="00D75956" w:rsidP="008D5EBF">
            <w:pP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7756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EMAIL TO</w:t>
            </w:r>
            <w:r w:rsidR="004D0544" w:rsidRPr="007756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:</w:t>
            </w:r>
            <w:r w:rsidRPr="007756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</w:t>
            </w:r>
            <w:hyperlink r:id="rId6" w:history="1">
              <w:r w:rsidR="00CC4693" w:rsidRPr="00775627">
                <w:rPr>
                  <w:rStyle w:val="Hyperlink"/>
                  <w:rFonts w:asciiTheme="minorHAnsi" w:hAnsiTheme="minorHAnsi" w:cstheme="minorHAnsi"/>
                  <w:b/>
                  <w:color w:val="FFFFFF" w:themeColor="background1"/>
                  <w:sz w:val="22"/>
                  <w:szCs w:val="22"/>
                </w:rPr>
                <w:t>ntm@nt.gov.au</w:t>
              </w:r>
            </w:hyperlink>
            <w:r w:rsidR="00CC4693" w:rsidRPr="007756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</w:t>
            </w:r>
          </w:p>
          <w:p w14:paraId="41ABD6EF" w14:textId="77777777" w:rsidR="00D75956" w:rsidRPr="00775627" w:rsidRDefault="00CC4693" w:rsidP="008D5EBF">
            <w:pP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7756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(</w:t>
            </w:r>
            <w:proofErr w:type="spellStart"/>
            <w:r w:rsidRPr="007756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Harbourmaster</w:t>
            </w:r>
            <w:proofErr w:type="spellEnd"/>
            <w:r w:rsidRPr="007756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for Notice to Mariners) </w:t>
            </w:r>
          </w:p>
        </w:tc>
        <w:tc>
          <w:tcPr>
            <w:tcW w:w="4850" w:type="dxa"/>
            <w:gridSpan w:val="5"/>
            <w:shd w:val="clear" w:color="auto" w:fill="E02828"/>
            <w:vAlign w:val="center"/>
          </w:tcPr>
          <w:p w14:paraId="786178B2" w14:textId="77777777" w:rsidR="00D75956" w:rsidRPr="00BD35C2" w:rsidRDefault="00CC4693" w:rsidP="00CC4693">
            <w:pP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D35C2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EMAIL TO</w:t>
            </w:r>
            <w:r w:rsidR="004D0544" w:rsidRPr="00BD35C2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:</w:t>
            </w:r>
            <w:r w:rsidRPr="00BD35C2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</w:t>
            </w:r>
            <w:hyperlink r:id="rId7" w:history="1">
              <w:r w:rsidRPr="00BD35C2">
                <w:rPr>
                  <w:rStyle w:val="Hyperlink"/>
                  <w:rFonts w:asciiTheme="minorHAnsi" w:hAnsiTheme="minorHAnsi" w:cstheme="minorHAnsi"/>
                  <w:b/>
                  <w:color w:val="FFFFFF" w:themeColor="background1"/>
                  <w:sz w:val="22"/>
                  <w:szCs w:val="22"/>
                </w:rPr>
                <w:t>HarbourControl@darwinport.com.au</w:t>
              </w:r>
            </w:hyperlink>
          </w:p>
        </w:tc>
      </w:tr>
    </w:tbl>
    <w:p w14:paraId="5C47C0F3" w14:textId="77777777" w:rsidR="00415F5F" w:rsidRDefault="00415F5F" w:rsidP="00FF7CB6"/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560"/>
        <w:gridCol w:w="2697"/>
        <w:gridCol w:w="2698"/>
        <w:gridCol w:w="2535"/>
      </w:tblGrid>
      <w:tr w:rsidR="008105D3" w14:paraId="1754C6E6" w14:textId="77777777" w:rsidTr="009865AA">
        <w:tc>
          <w:tcPr>
            <w:tcW w:w="2560" w:type="dxa"/>
          </w:tcPr>
          <w:p w14:paraId="47C22250" w14:textId="77777777" w:rsidR="008105D3" w:rsidRDefault="008105D3" w:rsidP="00FF7CB6">
            <w:proofErr w:type="spellStart"/>
            <w:r>
              <w:t>Harbour</w:t>
            </w:r>
            <w:proofErr w:type="spellEnd"/>
            <w:r>
              <w:t xml:space="preserve"> Control USE ONLY</w:t>
            </w:r>
          </w:p>
        </w:tc>
        <w:tc>
          <w:tcPr>
            <w:tcW w:w="2697" w:type="dxa"/>
          </w:tcPr>
          <w:p w14:paraId="7DAB3073" w14:textId="77777777" w:rsidR="008105D3" w:rsidRDefault="008105D3" w:rsidP="00FF7CB6">
            <w:r>
              <w:t xml:space="preserve">Notice complete </w:t>
            </w:r>
            <w:sdt>
              <w:sdtPr>
                <w:id w:val="723636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  </w:t>
            </w:r>
          </w:p>
        </w:tc>
        <w:tc>
          <w:tcPr>
            <w:tcW w:w="2698" w:type="dxa"/>
          </w:tcPr>
          <w:p w14:paraId="2B6EA05E" w14:textId="77777777" w:rsidR="008105D3" w:rsidRDefault="008105D3" w:rsidP="00FF7CB6">
            <w:r>
              <w:t xml:space="preserve">Cargo advised </w:t>
            </w:r>
            <w:sdt>
              <w:sdtPr>
                <w:id w:val="-315795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   </w:t>
            </w:r>
          </w:p>
        </w:tc>
        <w:tc>
          <w:tcPr>
            <w:tcW w:w="2535" w:type="dxa"/>
          </w:tcPr>
          <w:p w14:paraId="4E0B01E7" w14:textId="77777777" w:rsidR="008105D3" w:rsidRDefault="008105D3" w:rsidP="00FF7CB6">
            <w:r>
              <w:t xml:space="preserve">Wharf Services advised </w:t>
            </w:r>
            <w:sdt>
              <w:sdtPr>
                <w:id w:val="815464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A5F2013" w14:textId="77777777" w:rsidR="008105D3" w:rsidRPr="00B72362" w:rsidRDefault="008105D3" w:rsidP="008105D3"/>
    <w:sectPr w:rsidR="008105D3" w:rsidRPr="00B72362" w:rsidSect="009865AA">
      <w:headerReference w:type="default" r:id="rId8"/>
      <w:footerReference w:type="default" r:id="rId9"/>
      <w:pgSz w:w="12240" w:h="15840"/>
      <w:pgMar w:top="71" w:right="720" w:bottom="990" w:left="720" w:header="170" w:footer="1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4929F" w14:textId="77777777" w:rsidR="00C47BBA" w:rsidRDefault="00C47BBA" w:rsidP="00DA7EAC">
      <w:pPr>
        <w:pStyle w:val="Heading1"/>
      </w:pPr>
      <w:r>
        <w:separator/>
      </w:r>
    </w:p>
  </w:endnote>
  <w:endnote w:type="continuationSeparator" w:id="0">
    <w:p w14:paraId="083831D6" w14:textId="77777777" w:rsidR="00C47BBA" w:rsidRDefault="00C47BBA" w:rsidP="00DA7EAC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7BDDAD" w14:textId="77777777" w:rsidR="00047860" w:rsidRDefault="009865AA">
    <w:r>
      <w:rPr>
        <w:rFonts w:cs="Calibri"/>
        <w:bCs/>
        <w:color w:val="000000" w:themeColor="text1"/>
      </w:rPr>
      <w:pict w14:anchorId="66087027">
        <v:rect id="_x0000_i1025" style="width:481.6pt;height:4pt" o:hralign="center" o:hrstd="t" o:hrnoshade="t" o:hr="t" fillcolor="#d60f1f" stroked="f"/>
      </w:pict>
    </w:r>
  </w:p>
  <w:tbl>
    <w:tblPr>
      <w:tblW w:w="10643" w:type="dxa"/>
      <w:jc w:val="center"/>
      <w:tblBorders>
        <w:top w:val="single" w:sz="8" w:space="0" w:color="808080"/>
        <w:left w:val="single" w:sz="2" w:space="0" w:color="808080"/>
        <w:bottom w:val="single" w:sz="2" w:space="0" w:color="808080"/>
        <w:right w:val="single" w:sz="2" w:space="0" w:color="808080"/>
        <w:insideH w:val="single" w:sz="2" w:space="0" w:color="808080"/>
        <w:insideV w:val="single" w:sz="2" w:space="0" w:color="808080"/>
      </w:tblBorders>
      <w:tblLayout w:type="fixed"/>
      <w:tblLook w:val="0000" w:firstRow="0" w:lastRow="0" w:firstColumn="0" w:lastColumn="0" w:noHBand="0" w:noVBand="0"/>
    </w:tblPr>
    <w:tblGrid>
      <w:gridCol w:w="1521"/>
      <w:gridCol w:w="1521"/>
      <w:gridCol w:w="1521"/>
      <w:gridCol w:w="1520"/>
      <w:gridCol w:w="1520"/>
      <w:gridCol w:w="1520"/>
      <w:gridCol w:w="1520"/>
    </w:tblGrid>
    <w:tr w:rsidR="00AE695E" w:rsidRPr="00A9741B" w14:paraId="436E6A28" w14:textId="77777777" w:rsidTr="00826573">
      <w:trPr>
        <w:cantSplit/>
        <w:trHeight w:val="315"/>
        <w:jc w:val="center"/>
      </w:trPr>
      <w:tc>
        <w:tcPr>
          <w:tcW w:w="1588" w:type="dxa"/>
        </w:tcPr>
        <w:p w14:paraId="4CF3F337" w14:textId="77777777" w:rsidR="00AE695E" w:rsidRPr="001D67C8" w:rsidRDefault="00AE695E" w:rsidP="00397BED">
          <w:r w:rsidRPr="001D67C8">
            <w:t>Revision no:</w:t>
          </w:r>
        </w:p>
      </w:tc>
      <w:tc>
        <w:tcPr>
          <w:tcW w:w="1588" w:type="dxa"/>
        </w:tcPr>
        <w:p w14:paraId="45C66CBF" w14:textId="77777777" w:rsidR="00AE695E" w:rsidRPr="001D67C8" w:rsidRDefault="00AE695E" w:rsidP="00397BED">
          <w:r>
            <w:t>2</w:t>
          </w:r>
        </w:p>
      </w:tc>
      <w:tc>
        <w:tcPr>
          <w:tcW w:w="1588" w:type="dxa"/>
        </w:tcPr>
        <w:p w14:paraId="6846BBE4" w14:textId="77777777" w:rsidR="00AE695E" w:rsidRPr="001D67C8" w:rsidRDefault="00AE695E" w:rsidP="00397BED">
          <w:r w:rsidRPr="001D67C8">
            <w:t>Review date:</w:t>
          </w:r>
        </w:p>
      </w:tc>
      <w:tc>
        <w:tcPr>
          <w:tcW w:w="1588" w:type="dxa"/>
        </w:tcPr>
        <w:p w14:paraId="7CA3183B" w14:textId="77777777" w:rsidR="00AE695E" w:rsidRPr="001D67C8" w:rsidRDefault="00F87F38" w:rsidP="00397BED">
          <w:r>
            <w:t>20.01.17</w:t>
          </w:r>
        </w:p>
      </w:tc>
      <w:tc>
        <w:tcPr>
          <w:tcW w:w="1588" w:type="dxa"/>
        </w:tcPr>
        <w:p w14:paraId="17E579AF" w14:textId="77777777" w:rsidR="00AE695E" w:rsidRPr="001D67C8" w:rsidRDefault="00AE695E" w:rsidP="00397BED">
          <w:r w:rsidRPr="001D67C8">
            <w:t>Finalised by:</w:t>
          </w:r>
        </w:p>
      </w:tc>
      <w:tc>
        <w:tcPr>
          <w:tcW w:w="1588" w:type="dxa"/>
        </w:tcPr>
        <w:p w14:paraId="5979F7EE" w14:textId="77777777" w:rsidR="00AE695E" w:rsidRPr="001D67C8" w:rsidRDefault="00AE695E" w:rsidP="00397BED">
          <w:r w:rsidRPr="001D67C8">
            <w:t>WH&amp;SM</w:t>
          </w:r>
        </w:p>
      </w:tc>
      <w:tc>
        <w:tcPr>
          <w:tcW w:w="1588" w:type="dxa"/>
        </w:tcPr>
        <w:p w14:paraId="372938A2" w14:textId="77777777" w:rsidR="00AE695E" w:rsidRPr="001D67C8" w:rsidRDefault="00AE695E" w:rsidP="00397BED"/>
      </w:tc>
    </w:tr>
    <w:tr w:rsidR="00AE695E" w:rsidRPr="00A9741B" w14:paraId="42E321DF" w14:textId="77777777" w:rsidTr="00826573">
      <w:trPr>
        <w:cantSplit/>
        <w:trHeight w:val="315"/>
        <w:jc w:val="center"/>
      </w:trPr>
      <w:tc>
        <w:tcPr>
          <w:tcW w:w="1588" w:type="dxa"/>
        </w:tcPr>
        <w:p w14:paraId="7DEB490F" w14:textId="77777777" w:rsidR="00AE695E" w:rsidRPr="001D67C8" w:rsidRDefault="00AE695E" w:rsidP="00397BED">
          <w:r w:rsidRPr="001D67C8">
            <w:t>Finalised date:</w:t>
          </w:r>
        </w:p>
      </w:tc>
      <w:tc>
        <w:tcPr>
          <w:tcW w:w="1588" w:type="dxa"/>
        </w:tcPr>
        <w:p w14:paraId="465EBE0F" w14:textId="77777777" w:rsidR="00AE695E" w:rsidRPr="00826573" w:rsidRDefault="008B4A6E" w:rsidP="00397BED">
          <w:r w:rsidRPr="008B4A6E">
            <w:t>07.02.17</w:t>
          </w:r>
        </w:p>
      </w:tc>
      <w:tc>
        <w:tcPr>
          <w:tcW w:w="1588" w:type="dxa"/>
        </w:tcPr>
        <w:p w14:paraId="3BAE17CC" w14:textId="77777777" w:rsidR="00AE695E" w:rsidRPr="001D67C8" w:rsidRDefault="00AE695E" w:rsidP="00397BED">
          <w:r w:rsidRPr="001D67C8">
            <w:t>Next review:</w:t>
          </w:r>
        </w:p>
      </w:tc>
      <w:tc>
        <w:tcPr>
          <w:tcW w:w="1588" w:type="dxa"/>
        </w:tcPr>
        <w:p w14:paraId="20D3B87D" w14:textId="77777777" w:rsidR="00AE695E" w:rsidRPr="001D67C8" w:rsidRDefault="00AE695E" w:rsidP="00F87F38">
          <w:r>
            <w:t>30.06.</w:t>
          </w:r>
          <w:r w:rsidR="00F87F38">
            <w:t>18</w:t>
          </w:r>
        </w:p>
      </w:tc>
      <w:tc>
        <w:tcPr>
          <w:tcW w:w="1588" w:type="dxa"/>
        </w:tcPr>
        <w:p w14:paraId="755962E8" w14:textId="77777777" w:rsidR="00AE695E" w:rsidRPr="001D67C8" w:rsidRDefault="00AE695E" w:rsidP="00397BED">
          <w:r w:rsidRPr="001D67C8">
            <w:t>Authorised by:</w:t>
          </w:r>
        </w:p>
      </w:tc>
      <w:tc>
        <w:tcPr>
          <w:tcW w:w="1588" w:type="dxa"/>
        </w:tcPr>
        <w:p w14:paraId="013453C6" w14:textId="77777777" w:rsidR="00AE695E" w:rsidRPr="001D67C8" w:rsidRDefault="00826573" w:rsidP="00F87F38">
          <w:r>
            <w:t>GM</w:t>
          </w:r>
          <w:r w:rsidR="00F87F38">
            <w:t>O</w:t>
          </w:r>
        </w:p>
      </w:tc>
      <w:tc>
        <w:tcPr>
          <w:tcW w:w="1588" w:type="dxa"/>
        </w:tcPr>
        <w:p w14:paraId="4F7E7F36" w14:textId="77777777" w:rsidR="00AE695E" w:rsidRDefault="00AE695E" w:rsidP="00A26738">
          <w:r w:rsidRPr="001D67C8">
            <w:t xml:space="preserve">Page </w:t>
          </w:r>
          <w:r>
            <w:t xml:space="preserve">1 of </w:t>
          </w:r>
          <w:r w:rsidR="00A26738">
            <w:t>1</w:t>
          </w:r>
        </w:p>
      </w:tc>
    </w:tr>
  </w:tbl>
  <w:p w14:paraId="1E97327E" w14:textId="77777777" w:rsidR="005D6072" w:rsidRPr="00AE695E" w:rsidRDefault="005D6072" w:rsidP="00AE69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5E4D6D" w14:textId="77777777" w:rsidR="00C47BBA" w:rsidRDefault="00C47BBA" w:rsidP="00DA7EAC">
      <w:pPr>
        <w:pStyle w:val="Heading1"/>
      </w:pPr>
      <w:r>
        <w:separator/>
      </w:r>
    </w:p>
  </w:footnote>
  <w:footnote w:type="continuationSeparator" w:id="0">
    <w:p w14:paraId="2D346BD1" w14:textId="77777777" w:rsidR="00C47BBA" w:rsidRDefault="00C47BBA" w:rsidP="00DA7EAC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76246" w14:textId="77777777" w:rsidR="00B92CB0" w:rsidRDefault="00B92CB0">
    <w:pPr>
      <w:pStyle w:val="Header"/>
    </w:pPr>
  </w:p>
  <w:tbl>
    <w:tblPr>
      <w:tblW w:w="10338" w:type="dxa"/>
      <w:jc w:val="center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tblBorders>
      <w:tblLayout w:type="fixed"/>
      <w:tblLook w:val="0000" w:firstRow="0" w:lastRow="0" w:firstColumn="0" w:lastColumn="0" w:noHBand="0" w:noVBand="0"/>
    </w:tblPr>
    <w:tblGrid>
      <w:gridCol w:w="2835"/>
      <w:gridCol w:w="7503"/>
    </w:tblGrid>
    <w:tr w:rsidR="00B92CB0" w:rsidRPr="00B92CB0" w14:paraId="3E7726F7" w14:textId="77777777" w:rsidTr="009865AA">
      <w:trPr>
        <w:cantSplit/>
        <w:trHeight w:val="973"/>
        <w:jc w:val="center"/>
      </w:trPr>
      <w:tc>
        <w:tcPr>
          <w:tcW w:w="2835" w:type="dxa"/>
        </w:tcPr>
        <w:p w14:paraId="7C01D5B1" w14:textId="2D2AD78B" w:rsidR="00B92CB0" w:rsidRPr="00B92CB0" w:rsidRDefault="009865AA" w:rsidP="00B92CB0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textAlignment w:val="baseline"/>
            <w:rPr>
              <w:rFonts w:ascii="Arial" w:hAnsi="Arial"/>
              <w:spacing w:val="0"/>
              <w:sz w:val="20"/>
              <w:szCs w:val="20"/>
              <w:lang w:val="en-AU"/>
            </w:rPr>
          </w:pPr>
          <w:r w:rsidRPr="00042366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5F9BBFF8" wp14:editId="5CBBA759">
                <wp:simplePos x="0" y="0"/>
                <wp:positionH relativeFrom="margin">
                  <wp:posOffset>6350</wp:posOffset>
                </wp:positionH>
                <wp:positionV relativeFrom="paragraph">
                  <wp:posOffset>58420</wp:posOffset>
                </wp:positionV>
                <wp:extent cx="1743710" cy="480695"/>
                <wp:effectExtent l="0" t="0" r="8890" b="0"/>
                <wp:wrapTight wrapText="bothSides">
                  <wp:wrapPolygon edited="0">
                    <wp:start x="944" y="0"/>
                    <wp:lineTo x="0" y="5992"/>
                    <wp:lineTo x="0" y="20544"/>
                    <wp:lineTo x="16283" y="20544"/>
                    <wp:lineTo x="16755" y="13696"/>
                    <wp:lineTo x="21474" y="10272"/>
                    <wp:lineTo x="21474" y="0"/>
                    <wp:lineTo x="944" y="0"/>
                  </wp:wrapPolygon>
                </wp:wrapTight>
                <wp:docPr id="5" name="Picture 5" descr="M:\Executive\Executive Admin\Document Master File\Logos\DarwinPort_Logo_MASTERDISK-Jun2017\DarwinPort-Landbridge\CMYK\DarwinPortLogo-CMYK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M:\Executive\Executive Admin\Document Master File\Logos\DarwinPort_Logo_MASTERDISK-Jun2017\DarwinPort-Landbridge\CMYK\DarwinPortLogo-CMYK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710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03" w:type="dxa"/>
          <w:vAlign w:val="center"/>
        </w:tcPr>
        <w:p w14:paraId="6D6FE554" w14:textId="77777777" w:rsidR="00B92CB0" w:rsidRPr="009E0ACA" w:rsidRDefault="00E040EF" w:rsidP="00E040EF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Theme="minorHAnsi" w:hAnsiTheme="minorHAnsi" w:cstheme="minorHAnsi"/>
              <w:b/>
              <w:spacing w:val="0"/>
              <w:sz w:val="24"/>
              <w:szCs w:val="24"/>
              <w:lang w:val="en-AU"/>
            </w:rPr>
          </w:pPr>
          <w:r w:rsidRPr="009E0ACA">
            <w:rPr>
              <w:rFonts w:asciiTheme="minorHAnsi" w:hAnsiTheme="minorHAnsi" w:cstheme="minorHAnsi"/>
              <w:b/>
              <w:spacing w:val="0"/>
              <w:sz w:val="24"/>
              <w:szCs w:val="24"/>
              <w:lang w:val="en-AU"/>
            </w:rPr>
            <w:t xml:space="preserve"> </w:t>
          </w:r>
          <w:r w:rsidR="00F87F38">
            <w:rPr>
              <w:rFonts w:asciiTheme="minorHAnsi" w:hAnsiTheme="minorHAnsi" w:cstheme="minorHAnsi"/>
              <w:b/>
              <w:spacing w:val="0"/>
              <w:sz w:val="24"/>
              <w:szCs w:val="24"/>
              <w:lang w:val="en-AU"/>
            </w:rPr>
            <w:t xml:space="preserve">COMMERCIAL </w:t>
          </w:r>
          <w:r w:rsidR="00A27C3D">
            <w:rPr>
              <w:rFonts w:asciiTheme="minorHAnsi" w:hAnsiTheme="minorHAnsi" w:cstheme="minorHAnsi"/>
              <w:b/>
              <w:spacing w:val="0"/>
              <w:sz w:val="24"/>
              <w:szCs w:val="24"/>
              <w:lang w:val="en-AU"/>
            </w:rPr>
            <w:t xml:space="preserve">HARBOUR </w:t>
          </w:r>
          <w:r w:rsidR="00F87F38">
            <w:rPr>
              <w:rFonts w:asciiTheme="minorHAnsi" w:hAnsiTheme="minorHAnsi" w:cstheme="minorHAnsi"/>
              <w:b/>
              <w:spacing w:val="0"/>
              <w:sz w:val="24"/>
              <w:szCs w:val="24"/>
              <w:lang w:val="en-AU"/>
            </w:rPr>
            <w:t xml:space="preserve">DIVE NOTIFICATION </w:t>
          </w:r>
          <w:r w:rsidR="00B92CB0" w:rsidRPr="009E0ACA">
            <w:rPr>
              <w:rFonts w:asciiTheme="minorHAnsi" w:hAnsiTheme="minorHAnsi" w:cstheme="minorHAnsi"/>
              <w:b/>
              <w:spacing w:val="0"/>
              <w:sz w:val="24"/>
              <w:szCs w:val="24"/>
              <w:lang w:val="en-AU"/>
            </w:rPr>
            <w:t>FORM</w:t>
          </w:r>
        </w:p>
        <w:p w14:paraId="78BDB56F" w14:textId="77777777" w:rsidR="00DC2D9B" w:rsidRPr="009E0ACA" w:rsidRDefault="00DC2D9B" w:rsidP="00DC2D9B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ind w:left="-2235" w:firstLine="2235"/>
            <w:jc w:val="center"/>
            <w:textAlignment w:val="baseline"/>
            <w:rPr>
              <w:rFonts w:asciiTheme="minorHAnsi" w:hAnsiTheme="minorHAnsi" w:cstheme="minorHAnsi"/>
            </w:rPr>
          </w:pPr>
          <w:r w:rsidRPr="009E0ACA">
            <w:rPr>
              <w:rFonts w:asciiTheme="minorHAnsi" w:hAnsiTheme="minorHAnsi" w:cstheme="minorHAnsi"/>
            </w:rPr>
            <w:t xml:space="preserve">For planned works this form must be submitted 24 hours before commencing and </w:t>
          </w:r>
        </w:p>
        <w:p w14:paraId="20E64F26" w14:textId="77777777" w:rsidR="00DC2D9B" w:rsidRPr="00E040EF" w:rsidRDefault="00DC2D9B" w:rsidP="00DC2D9B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 Black" w:hAnsi="Arial Black"/>
              <w:b/>
              <w:spacing w:val="0"/>
              <w:sz w:val="28"/>
              <w:szCs w:val="28"/>
              <w:lang w:val="en-AU"/>
            </w:rPr>
          </w:pPr>
          <w:r w:rsidRPr="009E0ACA">
            <w:rPr>
              <w:rFonts w:asciiTheme="minorHAnsi" w:hAnsiTheme="minorHAnsi" w:cstheme="minorHAnsi"/>
            </w:rPr>
            <w:t>must not exceed 12 hours validity</w:t>
          </w:r>
          <w:r>
            <w:t xml:space="preserve">.  </w:t>
          </w:r>
        </w:p>
      </w:tc>
    </w:tr>
  </w:tbl>
  <w:p w14:paraId="7C1EBA7A" w14:textId="77777777" w:rsidR="00B92CB0" w:rsidRDefault="00B92CB0">
    <w:pPr>
      <w:pStyle w:val="Header"/>
    </w:pPr>
  </w:p>
  <w:p w14:paraId="41E4D7FA" w14:textId="77777777" w:rsidR="00B92CB0" w:rsidRDefault="00B92C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BBA"/>
    <w:rsid w:val="00016E97"/>
    <w:rsid w:val="00017261"/>
    <w:rsid w:val="00017DD1"/>
    <w:rsid w:val="00031A08"/>
    <w:rsid w:val="000332AD"/>
    <w:rsid w:val="00037F42"/>
    <w:rsid w:val="00046106"/>
    <w:rsid w:val="00047860"/>
    <w:rsid w:val="00052722"/>
    <w:rsid w:val="00061FD7"/>
    <w:rsid w:val="00065952"/>
    <w:rsid w:val="00071673"/>
    <w:rsid w:val="000A0BA6"/>
    <w:rsid w:val="000B3F82"/>
    <w:rsid w:val="000C0676"/>
    <w:rsid w:val="000C3395"/>
    <w:rsid w:val="000E0814"/>
    <w:rsid w:val="000F4F11"/>
    <w:rsid w:val="00113B1B"/>
    <w:rsid w:val="0011649E"/>
    <w:rsid w:val="001177B6"/>
    <w:rsid w:val="00125829"/>
    <w:rsid w:val="001378E4"/>
    <w:rsid w:val="0016303A"/>
    <w:rsid w:val="00190F40"/>
    <w:rsid w:val="001A7E81"/>
    <w:rsid w:val="001B46CC"/>
    <w:rsid w:val="001C1D98"/>
    <w:rsid w:val="001F2E38"/>
    <w:rsid w:val="001F7A95"/>
    <w:rsid w:val="00240AF1"/>
    <w:rsid w:val="00245A0B"/>
    <w:rsid w:val="0024648C"/>
    <w:rsid w:val="002549C5"/>
    <w:rsid w:val="002602F0"/>
    <w:rsid w:val="00285DD0"/>
    <w:rsid w:val="002C0936"/>
    <w:rsid w:val="002C5D00"/>
    <w:rsid w:val="002D69B7"/>
    <w:rsid w:val="002F13B5"/>
    <w:rsid w:val="002F398C"/>
    <w:rsid w:val="00330C4B"/>
    <w:rsid w:val="00384215"/>
    <w:rsid w:val="00394ED7"/>
    <w:rsid w:val="003D4B79"/>
    <w:rsid w:val="003F3BE1"/>
    <w:rsid w:val="00415F5F"/>
    <w:rsid w:val="0042038C"/>
    <w:rsid w:val="0044656B"/>
    <w:rsid w:val="00461DCB"/>
    <w:rsid w:val="0046276C"/>
    <w:rsid w:val="00473329"/>
    <w:rsid w:val="00491A66"/>
    <w:rsid w:val="00494372"/>
    <w:rsid w:val="004B7A29"/>
    <w:rsid w:val="004C001D"/>
    <w:rsid w:val="004D0544"/>
    <w:rsid w:val="00525A13"/>
    <w:rsid w:val="00531C25"/>
    <w:rsid w:val="00532E88"/>
    <w:rsid w:val="005360D4"/>
    <w:rsid w:val="0054754E"/>
    <w:rsid w:val="00553B9E"/>
    <w:rsid w:val="00554322"/>
    <w:rsid w:val="0056338C"/>
    <w:rsid w:val="0058324B"/>
    <w:rsid w:val="0058709E"/>
    <w:rsid w:val="005D4280"/>
    <w:rsid w:val="005D6072"/>
    <w:rsid w:val="005F0537"/>
    <w:rsid w:val="00633047"/>
    <w:rsid w:val="0065370A"/>
    <w:rsid w:val="00660B2C"/>
    <w:rsid w:val="006638AD"/>
    <w:rsid w:val="00671993"/>
    <w:rsid w:val="006808C7"/>
    <w:rsid w:val="00682713"/>
    <w:rsid w:val="006920C7"/>
    <w:rsid w:val="006B1133"/>
    <w:rsid w:val="006C5236"/>
    <w:rsid w:val="006F0374"/>
    <w:rsid w:val="0070081D"/>
    <w:rsid w:val="00717CA8"/>
    <w:rsid w:val="00722DE8"/>
    <w:rsid w:val="007236D7"/>
    <w:rsid w:val="00733AC6"/>
    <w:rsid w:val="007344B3"/>
    <w:rsid w:val="007544A1"/>
    <w:rsid w:val="007641ED"/>
    <w:rsid w:val="00770EEA"/>
    <w:rsid w:val="00775627"/>
    <w:rsid w:val="00780976"/>
    <w:rsid w:val="007E3D81"/>
    <w:rsid w:val="007F432E"/>
    <w:rsid w:val="008105D3"/>
    <w:rsid w:val="00826573"/>
    <w:rsid w:val="008509E8"/>
    <w:rsid w:val="008658E6"/>
    <w:rsid w:val="00884CA6"/>
    <w:rsid w:val="00887861"/>
    <w:rsid w:val="00890AE3"/>
    <w:rsid w:val="008B4A6E"/>
    <w:rsid w:val="008D5EBF"/>
    <w:rsid w:val="008E57DA"/>
    <w:rsid w:val="008E6301"/>
    <w:rsid w:val="00922886"/>
    <w:rsid w:val="00932D09"/>
    <w:rsid w:val="00954271"/>
    <w:rsid w:val="009622B2"/>
    <w:rsid w:val="009865AA"/>
    <w:rsid w:val="009A4622"/>
    <w:rsid w:val="009E0ACA"/>
    <w:rsid w:val="009F2979"/>
    <w:rsid w:val="009F58BB"/>
    <w:rsid w:val="00A22E97"/>
    <w:rsid w:val="00A22F01"/>
    <w:rsid w:val="00A26738"/>
    <w:rsid w:val="00A27C3D"/>
    <w:rsid w:val="00A31BFF"/>
    <w:rsid w:val="00A40D28"/>
    <w:rsid w:val="00A41E64"/>
    <w:rsid w:val="00A4373B"/>
    <w:rsid w:val="00A6671C"/>
    <w:rsid w:val="00A82629"/>
    <w:rsid w:val="00AB5023"/>
    <w:rsid w:val="00AC087E"/>
    <w:rsid w:val="00AD3215"/>
    <w:rsid w:val="00AE1F72"/>
    <w:rsid w:val="00AE480C"/>
    <w:rsid w:val="00AE695E"/>
    <w:rsid w:val="00AF093D"/>
    <w:rsid w:val="00B04903"/>
    <w:rsid w:val="00B12708"/>
    <w:rsid w:val="00B316B8"/>
    <w:rsid w:val="00B41C69"/>
    <w:rsid w:val="00B50FDA"/>
    <w:rsid w:val="00B546C6"/>
    <w:rsid w:val="00B61506"/>
    <w:rsid w:val="00B72362"/>
    <w:rsid w:val="00B85D7B"/>
    <w:rsid w:val="00B91D8F"/>
    <w:rsid w:val="00B92CB0"/>
    <w:rsid w:val="00B960B9"/>
    <w:rsid w:val="00B96D9F"/>
    <w:rsid w:val="00B978AB"/>
    <w:rsid w:val="00BC4F61"/>
    <w:rsid w:val="00BD35C2"/>
    <w:rsid w:val="00BE09D6"/>
    <w:rsid w:val="00C04BD5"/>
    <w:rsid w:val="00C30E55"/>
    <w:rsid w:val="00C33632"/>
    <w:rsid w:val="00C47BBA"/>
    <w:rsid w:val="00C57CBE"/>
    <w:rsid w:val="00C63324"/>
    <w:rsid w:val="00C6479C"/>
    <w:rsid w:val="00C81188"/>
    <w:rsid w:val="00C955C3"/>
    <w:rsid w:val="00CB5E53"/>
    <w:rsid w:val="00CC4693"/>
    <w:rsid w:val="00CC6A22"/>
    <w:rsid w:val="00CC7CB7"/>
    <w:rsid w:val="00CF1AF3"/>
    <w:rsid w:val="00D02133"/>
    <w:rsid w:val="00D10397"/>
    <w:rsid w:val="00D21FCD"/>
    <w:rsid w:val="00D34CBE"/>
    <w:rsid w:val="00D461ED"/>
    <w:rsid w:val="00D53D61"/>
    <w:rsid w:val="00D62993"/>
    <w:rsid w:val="00D66A94"/>
    <w:rsid w:val="00D75956"/>
    <w:rsid w:val="00D92313"/>
    <w:rsid w:val="00DA5F94"/>
    <w:rsid w:val="00DA7EAC"/>
    <w:rsid w:val="00DB2D48"/>
    <w:rsid w:val="00DC2D9B"/>
    <w:rsid w:val="00DF1BA0"/>
    <w:rsid w:val="00E040EF"/>
    <w:rsid w:val="00E10CD5"/>
    <w:rsid w:val="00E33DC8"/>
    <w:rsid w:val="00E630EB"/>
    <w:rsid w:val="00E75AE6"/>
    <w:rsid w:val="00E80215"/>
    <w:rsid w:val="00E838BA"/>
    <w:rsid w:val="00E8587B"/>
    <w:rsid w:val="00EA36E1"/>
    <w:rsid w:val="00EA5D8A"/>
    <w:rsid w:val="00EB52A5"/>
    <w:rsid w:val="00EC655E"/>
    <w:rsid w:val="00EE33CA"/>
    <w:rsid w:val="00EE748E"/>
    <w:rsid w:val="00EF1575"/>
    <w:rsid w:val="00F017CD"/>
    <w:rsid w:val="00F04B9B"/>
    <w:rsid w:val="00F0626A"/>
    <w:rsid w:val="00F06353"/>
    <w:rsid w:val="00F06F82"/>
    <w:rsid w:val="00F149CC"/>
    <w:rsid w:val="00F24A15"/>
    <w:rsid w:val="00F25534"/>
    <w:rsid w:val="00F46364"/>
    <w:rsid w:val="00F470DD"/>
    <w:rsid w:val="00F74AAD"/>
    <w:rsid w:val="00F87F38"/>
    <w:rsid w:val="00F90E51"/>
    <w:rsid w:val="00F97480"/>
    <w:rsid w:val="00FA6724"/>
    <w:rsid w:val="00FC4FFB"/>
    <w:rsid w:val="00FD0C0A"/>
    <w:rsid w:val="00FE73AA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  <w14:docId w14:val="21AA34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A7EAC"/>
    <w:rPr>
      <w:rFonts w:ascii="Tahoma" w:hAnsi="Tahoma"/>
      <w:spacing w:val="10"/>
      <w:sz w:val="16"/>
      <w:szCs w:val="16"/>
      <w:lang w:val="en-US" w:eastAsia="en-US"/>
    </w:rPr>
  </w:style>
  <w:style w:type="paragraph" w:styleId="Heading1">
    <w:name w:val="heading 1"/>
    <w:basedOn w:val="Normal"/>
    <w:next w:val="Normal"/>
    <w:qFormat/>
    <w:rsid w:val="00DA7EAC"/>
    <w:pPr>
      <w:spacing w:after="80"/>
      <w:jc w:val="center"/>
      <w:outlineLvl w:val="0"/>
    </w:pPr>
    <w:rPr>
      <w:b/>
      <w:caps/>
      <w:spacing w:val="20"/>
      <w:sz w:val="24"/>
    </w:rPr>
  </w:style>
  <w:style w:type="paragraph" w:styleId="Heading2">
    <w:name w:val="heading 2"/>
    <w:basedOn w:val="Normal"/>
    <w:next w:val="Normal"/>
    <w:qFormat/>
    <w:rsid w:val="00DA7EAC"/>
    <w:pPr>
      <w:spacing w:before="40"/>
      <w:jc w:val="center"/>
      <w:outlineLvl w:val="1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7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9" w:type="dxa"/>
        <w:left w:w="115" w:type="dxa"/>
        <w:bottom w:w="29" w:type="dxa"/>
        <w:right w:w="115" w:type="dxa"/>
      </w:tblCellMar>
    </w:tblPr>
  </w:style>
  <w:style w:type="paragraph" w:customStyle="1" w:styleId="SectionHeading">
    <w:name w:val="Section Heading"/>
    <w:basedOn w:val="Normal"/>
    <w:rsid w:val="00DA7EAC"/>
    <w:pPr>
      <w:jc w:val="center"/>
    </w:pPr>
    <w:rPr>
      <w:caps/>
    </w:rPr>
  </w:style>
  <w:style w:type="paragraph" w:customStyle="1" w:styleId="SignatureText">
    <w:name w:val="Signature Text"/>
    <w:basedOn w:val="Normal"/>
    <w:rsid w:val="00F06353"/>
    <w:pPr>
      <w:spacing w:before="40" w:after="80"/>
    </w:pPr>
  </w:style>
  <w:style w:type="character" w:styleId="PageNumber">
    <w:name w:val="page number"/>
    <w:basedOn w:val="DefaultParagraphFont"/>
    <w:rsid w:val="00EB52A5"/>
  </w:style>
  <w:style w:type="paragraph" w:styleId="BalloonText">
    <w:name w:val="Balloon Text"/>
    <w:basedOn w:val="Normal"/>
    <w:semiHidden/>
    <w:rsid w:val="00AF093D"/>
    <w:rPr>
      <w:rFonts w:cs="Tahoma"/>
    </w:rPr>
  </w:style>
  <w:style w:type="paragraph" w:styleId="Header">
    <w:name w:val="header"/>
    <w:basedOn w:val="Normal"/>
    <w:link w:val="HeaderChar"/>
    <w:uiPriority w:val="99"/>
    <w:rsid w:val="00B92CB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92CB0"/>
    <w:rPr>
      <w:rFonts w:ascii="Tahoma" w:hAnsi="Tahoma"/>
      <w:spacing w:val="10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B92CB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92CB0"/>
    <w:rPr>
      <w:rFonts w:ascii="Tahoma" w:hAnsi="Tahoma"/>
      <w:spacing w:val="10"/>
      <w:sz w:val="16"/>
      <w:szCs w:val="1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B978AB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6299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35C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harbourcontrol@darwinport.com.a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tm@nt.gov.au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12803AC4CD9496A8FCAE3475C921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5C90A9-89F8-4982-828F-D5C30E248937}"/>
      </w:docPartPr>
      <w:docPartBody>
        <w:p w:rsidR="00A80BE5" w:rsidRDefault="00594FA2" w:rsidP="00594FA2">
          <w:pPr>
            <w:pStyle w:val="212803AC4CD9496A8FCAE3475C9219FE2"/>
          </w:pPr>
          <w:r w:rsidRPr="008D5EBF">
            <w:rPr>
              <w:rStyle w:val="PlaceholderText"/>
              <w:rFonts w:asciiTheme="minorHAnsi" w:hAnsiTheme="minorHAnsi"/>
              <w:b/>
              <w:color w:val="BFBFBF" w:themeColor="background1" w:themeShade="BF"/>
            </w:rPr>
            <w:t>Choose an item</w:t>
          </w:r>
          <w:r w:rsidRPr="008D5EBF">
            <w:rPr>
              <w:rStyle w:val="PlaceholderText"/>
              <w:rFonts w:asciiTheme="minorHAnsi" w:hAnsiTheme="minorHAnsi"/>
              <w:b/>
            </w:rPr>
            <w:t>.</w:t>
          </w:r>
        </w:p>
      </w:docPartBody>
    </w:docPart>
    <w:docPart>
      <w:docPartPr>
        <w:name w:val="5BBFABA2B018408AA915C071CDBAD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B7BB7-C1D1-461B-9542-896381964E15}"/>
      </w:docPartPr>
      <w:docPartBody>
        <w:p w:rsidR="00A80BE5" w:rsidRDefault="00594FA2" w:rsidP="00594FA2">
          <w:pPr>
            <w:pStyle w:val="5BBFABA2B018408AA915C071CDBADCE11"/>
          </w:pPr>
          <w:r w:rsidRPr="008D5EBF">
            <w:rPr>
              <w:rFonts w:asciiTheme="minorHAnsi" w:hAnsiTheme="minorHAnsi"/>
              <w:color w:val="D9D9D9" w:themeColor="background1" w:themeShade="D9"/>
            </w:rPr>
            <w:t>Enter Name</w:t>
          </w:r>
        </w:p>
      </w:docPartBody>
    </w:docPart>
    <w:docPart>
      <w:docPartPr>
        <w:name w:val="60980182964F46FF9C9F606CE8C49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022F5-83BD-40BA-B9EB-451D1CB0F5CE}"/>
      </w:docPartPr>
      <w:docPartBody>
        <w:p w:rsidR="00A80BE5" w:rsidRDefault="00594FA2" w:rsidP="00594FA2">
          <w:pPr>
            <w:pStyle w:val="60980182964F46FF9C9F606CE8C49D671"/>
          </w:pPr>
          <w:r w:rsidRPr="008D5EBF">
            <w:rPr>
              <w:rStyle w:val="PlaceholderText"/>
              <w:rFonts w:asciiTheme="minorHAnsi" w:hAnsiTheme="minorHAnsi" w:cstheme="minorHAnsi"/>
              <w:color w:val="BFBFBF" w:themeColor="background1" w:themeShade="BF"/>
            </w:rPr>
            <w:t>Enter Number</w:t>
          </w:r>
        </w:p>
      </w:docPartBody>
    </w:docPart>
    <w:docPart>
      <w:docPartPr>
        <w:name w:val="35C37D050513447C973414358C880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E6CC2-ACF7-458C-9A51-CCC7C389B36B}"/>
      </w:docPartPr>
      <w:docPartBody>
        <w:p w:rsidR="00A80BE5" w:rsidRDefault="00594FA2" w:rsidP="00594FA2">
          <w:pPr>
            <w:pStyle w:val="35C37D050513447C973414358C8802221"/>
          </w:pPr>
          <w:r w:rsidRPr="008D5EBF">
            <w:rPr>
              <w:rStyle w:val="PlaceholderText"/>
              <w:rFonts w:asciiTheme="minorHAnsi" w:hAnsiTheme="minorHAnsi"/>
              <w:color w:val="D9D9D9" w:themeColor="background1" w:themeShade="D9"/>
            </w:rPr>
            <w:t>Enter Name</w:t>
          </w:r>
        </w:p>
      </w:docPartBody>
    </w:docPart>
    <w:docPart>
      <w:docPartPr>
        <w:name w:val="CD6C976FEF744C2DAECF511025A84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66E2A-15C2-4E22-A068-B61746D42719}"/>
      </w:docPartPr>
      <w:docPartBody>
        <w:p w:rsidR="00A80BE5" w:rsidRDefault="00594FA2" w:rsidP="00594FA2">
          <w:pPr>
            <w:pStyle w:val="CD6C976FEF744C2DAECF511025A84EC01"/>
          </w:pPr>
          <w:r w:rsidRPr="008D5EBF">
            <w:rPr>
              <w:rStyle w:val="PlaceholderText"/>
              <w:rFonts w:asciiTheme="minorHAnsi" w:hAnsiTheme="minorHAnsi"/>
              <w:color w:val="D9D9D9" w:themeColor="background1" w:themeShade="D9"/>
            </w:rPr>
            <w:t>Enter Name</w:t>
          </w:r>
        </w:p>
      </w:docPartBody>
    </w:docPart>
    <w:docPart>
      <w:docPartPr>
        <w:name w:val="EF97DB737E79414A9FF986E7C24CDC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C05209-00B6-4EF2-8500-A4FD3E201F80}"/>
      </w:docPartPr>
      <w:docPartBody>
        <w:p w:rsidR="00A80BE5" w:rsidRDefault="00594FA2" w:rsidP="00594FA2">
          <w:pPr>
            <w:pStyle w:val="EF97DB737E79414A9FF986E7C24CDC201"/>
          </w:pPr>
          <w:r w:rsidRPr="008D5EBF">
            <w:rPr>
              <w:rStyle w:val="PlaceholderText"/>
              <w:rFonts w:asciiTheme="minorHAnsi" w:hAnsiTheme="minorHAnsi"/>
              <w:color w:val="D9D9D9" w:themeColor="background1" w:themeShade="D9"/>
            </w:rPr>
            <w:t>Enter Name</w:t>
          </w:r>
        </w:p>
      </w:docPartBody>
    </w:docPart>
    <w:docPart>
      <w:docPartPr>
        <w:name w:val="2962F421055D4C38A3EDE458BB46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6E9F5-C165-4B97-A429-CCA471CE7CE7}"/>
      </w:docPartPr>
      <w:docPartBody>
        <w:p w:rsidR="00A80BE5" w:rsidRDefault="00594FA2" w:rsidP="00594FA2">
          <w:pPr>
            <w:pStyle w:val="2962F421055D4C38A3EDE458BB465C171"/>
          </w:pPr>
          <w:r w:rsidRPr="008D5EBF">
            <w:rPr>
              <w:rStyle w:val="PlaceholderText"/>
              <w:rFonts w:asciiTheme="minorHAnsi" w:hAnsiTheme="minorHAnsi"/>
            </w:rPr>
            <w:t>Choose an item.</w:t>
          </w:r>
        </w:p>
      </w:docPartBody>
    </w:docPart>
    <w:docPart>
      <w:docPartPr>
        <w:name w:val="36ED74059D914425B6909636DF363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E4AA1-E79D-453F-8B1E-613F95A700E2}"/>
      </w:docPartPr>
      <w:docPartBody>
        <w:p w:rsidR="00A80BE5" w:rsidRDefault="00594FA2" w:rsidP="00594FA2">
          <w:pPr>
            <w:pStyle w:val="36ED74059D914425B6909636DF3633E31"/>
          </w:pPr>
          <w:r w:rsidRPr="008D5EBF">
            <w:rPr>
              <w:rStyle w:val="PlaceholderText"/>
              <w:rFonts w:asciiTheme="minorHAnsi" w:hAnsiTheme="minorHAnsi" w:cstheme="minorHAnsi"/>
            </w:rPr>
            <w:t>Enter Date</w:t>
          </w:r>
        </w:p>
      </w:docPartBody>
    </w:docPart>
    <w:docPart>
      <w:docPartPr>
        <w:name w:val="EB5ED0CDAB464E4E86ACF2B2CCEFA3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ED2E5F-0725-438A-83E8-BF348B8792B4}"/>
      </w:docPartPr>
      <w:docPartBody>
        <w:p w:rsidR="00A80BE5" w:rsidRDefault="00594FA2" w:rsidP="00594FA2">
          <w:pPr>
            <w:pStyle w:val="EB5ED0CDAB464E4E86ACF2B2CCEFA3031"/>
          </w:pPr>
          <w:r w:rsidRPr="008D5EBF">
            <w:rPr>
              <w:rStyle w:val="PlaceholderText"/>
              <w:rFonts w:asciiTheme="minorHAnsi" w:hAnsiTheme="minorHAnsi" w:cstheme="minorHAnsi"/>
            </w:rPr>
            <w:t>Enter Time</w:t>
          </w:r>
        </w:p>
      </w:docPartBody>
    </w:docPart>
    <w:docPart>
      <w:docPartPr>
        <w:name w:val="E2388E45178B4426833ADF01C800FA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6131AF-6F9E-4770-86E2-34A97F5E9F28}"/>
      </w:docPartPr>
      <w:docPartBody>
        <w:p w:rsidR="00A80BE5" w:rsidRDefault="00594FA2" w:rsidP="00594FA2">
          <w:pPr>
            <w:pStyle w:val="E2388E45178B4426833ADF01C800FA9A1"/>
          </w:pPr>
          <w:r w:rsidRPr="008D5EBF">
            <w:rPr>
              <w:rStyle w:val="PlaceholderText"/>
              <w:rFonts w:asciiTheme="minorHAnsi" w:hAnsiTheme="minorHAnsi" w:cstheme="minorHAnsi"/>
            </w:rPr>
            <w:t>Enter Date</w:t>
          </w:r>
        </w:p>
      </w:docPartBody>
    </w:docPart>
    <w:docPart>
      <w:docPartPr>
        <w:name w:val="F142106623984DFAB3FA72EF9FA717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6B3FE-7889-46AC-9E6A-9ED750931CF3}"/>
      </w:docPartPr>
      <w:docPartBody>
        <w:p w:rsidR="00A80BE5" w:rsidRDefault="00594FA2" w:rsidP="00594FA2">
          <w:pPr>
            <w:pStyle w:val="F142106623984DFAB3FA72EF9FA717A91"/>
          </w:pPr>
          <w:r w:rsidRPr="008D5EBF">
            <w:rPr>
              <w:rStyle w:val="PlaceholderText"/>
              <w:rFonts w:asciiTheme="minorHAnsi" w:hAnsiTheme="minorHAnsi" w:cstheme="minorHAnsi"/>
            </w:rPr>
            <w:t>Enter Time</w:t>
          </w:r>
        </w:p>
      </w:docPartBody>
    </w:docPart>
    <w:docPart>
      <w:docPartPr>
        <w:name w:val="72F6509A43F1402083B89E015490A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5625FC-2D90-4690-8595-7A251FFA4E84}"/>
      </w:docPartPr>
      <w:docPartBody>
        <w:p w:rsidR="006E28DC" w:rsidRDefault="00594FA2" w:rsidP="00594FA2">
          <w:pPr>
            <w:pStyle w:val="72F6509A43F1402083B89E015490AD611"/>
          </w:pPr>
          <w:r w:rsidRPr="008D5EBF">
            <w:rPr>
              <w:rFonts w:asciiTheme="minorHAnsi" w:hAnsiTheme="minorHAnsi"/>
              <w:color w:val="D9D9D9" w:themeColor="background1" w:themeShade="D9"/>
            </w:rPr>
            <w:t>Enter Name</w:t>
          </w:r>
        </w:p>
      </w:docPartBody>
    </w:docPart>
    <w:docPart>
      <w:docPartPr>
        <w:name w:val="D2F6C8FC1CD9458A9D6124FA95AD7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2DAC5-591E-4AB3-8869-C30F5C09474C}"/>
      </w:docPartPr>
      <w:docPartBody>
        <w:p w:rsidR="006E28DC" w:rsidRDefault="00594FA2" w:rsidP="00594FA2">
          <w:pPr>
            <w:pStyle w:val="D2F6C8FC1CD9458A9D6124FA95AD7BB51"/>
          </w:pPr>
          <w:r w:rsidRPr="008D5EBF">
            <w:rPr>
              <w:rFonts w:asciiTheme="minorHAnsi" w:hAnsiTheme="minorHAnsi"/>
              <w:color w:val="D9D9D9" w:themeColor="background1" w:themeShade="D9"/>
            </w:rPr>
            <w:t>Enter</w:t>
          </w:r>
          <w:r>
            <w:rPr>
              <w:rFonts w:asciiTheme="minorHAnsi" w:hAnsiTheme="minorHAnsi"/>
              <w:color w:val="D9D9D9" w:themeColor="background1" w:themeShade="D9"/>
            </w:rPr>
            <w:t xml:space="preserve"> Vessel</w:t>
          </w:r>
          <w:r w:rsidRPr="008D5EBF">
            <w:rPr>
              <w:rFonts w:asciiTheme="minorHAnsi" w:hAnsiTheme="minorHAnsi"/>
              <w:color w:val="D9D9D9" w:themeColor="background1" w:themeShade="D9"/>
            </w:rPr>
            <w:t xml:space="preserve"> Name</w:t>
          </w:r>
        </w:p>
      </w:docPartBody>
    </w:docPart>
    <w:docPart>
      <w:docPartPr>
        <w:name w:val="80857C26C46C4CE488384059C8C96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9812E-0FAA-49A0-920A-48B5EB549B96}"/>
      </w:docPartPr>
      <w:docPartBody>
        <w:p w:rsidR="006E28DC" w:rsidRDefault="00594FA2" w:rsidP="00594FA2">
          <w:pPr>
            <w:pStyle w:val="80857C26C46C4CE488384059C8C96337"/>
          </w:pPr>
          <w:r w:rsidRPr="008D5EBF">
            <w:rPr>
              <w:rStyle w:val="PlaceholderText"/>
              <w:rFonts w:asciiTheme="minorHAnsi" w:hAnsiTheme="minorHAnsi"/>
              <w:color w:val="E02828"/>
            </w:rPr>
            <w:t>Enter Detail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B73"/>
    <w:rsid w:val="00594FA2"/>
    <w:rsid w:val="006E28DC"/>
    <w:rsid w:val="00A31B73"/>
    <w:rsid w:val="00A8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4FA2"/>
    <w:rPr>
      <w:color w:val="808080"/>
    </w:rPr>
  </w:style>
  <w:style w:type="paragraph" w:customStyle="1" w:styleId="C0497D0FDD674B3A8E32618494F91F8A">
    <w:name w:val="C0497D0FDD674B3A8E32618494F91F8A"/>
  </w:style>
  <w:style w:type="paragraph" w:customStyle="1" w:styleId="7629A51699284884B4748AB0D6193AB9">
    <w:name w:val="7629A51699284884B4748AB0D6193AB9"/>
  </w:style>
  <w:style w:type="paragraph" w:customStyle="1" w:styleId="A2AEAE0DF52F444DA02FAAFE13D69974">
    <w:name w:val="A2AEAE0DF52F444DA02FAAFE13D69974"/>
  </w:style>
  <w:style w:type="paragraph" w:customStyle="1" w:styleId="D57A061324D54F10B22F79684BB04FC8">
    <w:name w:val="D57A061324D54F10B22F79684BB04FC8"/>
  </w:style>
  <w:style w:type="paragraph" w:customStyle="1" w:styleId="E6DB482E15874BD2BF6FE00E77D87AE6">
    <w:name w:val="E6DB482E15874BD2BF6FE00E77D87AE6"/>
  </w:style>
  <w:style w:type="paragraph" w:customStyle="1" w:styleId="46B1DF15B5194828A74A3D9639AA4A90">
    <w:name w:val="46B1DF15B5194828A74A3D9639AA4A90"/>
  </w:style>
  <w:style w:type="paragraph" w:customStyle="1" w:styleId="7F9B77202A8B4E17ABBFA01AE7BB377B">
    <w:name w:val="7F9B77202A8B4E17ABBFA01AE7BB377B"/>
  </w:style>
  <w:style w:type="paragraph" w:customStyle="1" w:styleId="21AA0342296A4F43AA06FAC438D60219">
    <w:name w:val="21AA0342296A4F43AA06FAC438D60219"/>
  </w:style>
  <w:style w:type="paragraph" w:customStyle="1" w:styleId="AE5BF2BF9689422AB12F42DC06204794">
    <w:name w:val="AE5BF2BF9689422AB12F42DC06204794"/>
  </w:style>
  <w:style w:type="paragraph" w:customStyle="1" w:styleId="A612AB3FF503415B86E49EEF1D412CA9">
    <w:name w:val="A612AB3FF503415B86E49EEF1D412CA9"/>
    <w:rsid w:val="00A31B73"/>
  </w:style>
  <w:style w:type="paragraph" w:customStyle="1" w:styleId="B8B8D2939CC54D5798A0F77698E7F5EA">
    <w:name w:val="B8B8D2939CC54D5798A0F77698E7F5EA"/>
    <w:rsid w:val="00A31B73"/>
  </w:style>
  <w:style w:type="paragraph" w:customStyle="1" w:styleId="5CDD6CFE09FA41A3BE4744721B17A810">
    <w:name w:val="5CDD6CFE09FA41A3BE4744721B17A810"/>
    <w:rsid w:val="00A31B73"/>
  </w:style>
  <w:style w:type="paragraph" w:customStyle="1" w:styleId="BC07ECCC39654F29A1BD17C9BBCA21CB">
    <w:name w:val="BC07ECCC39654F29A1BD17C9BBCA21CB"/>
    <w:rsid w:val="00A31B73"/>
  </w:style>
  <w:style w:type="paragraph" w:customStyle="1" w:styleId="579AAFEE32854C7F8E47D09F1AC6FF06">
    <w:name w:val="579AAFEE32854C7F8E47D09F1AC6FF06"/>
    <w:rsid w:val="00A31B73"/>
  </w:style>
  <w:style w:type="paragraph" w:customStyle="1" w:styleId="3FC70615607241ACB279793DF3000AE2">
    <w:name w:val="3FC70615607241ACB279793DF3000AE2"/>
    <w:rsid w:val="00A31B73"/>
  </w:style>
  <w:style w:type="paragraph" w:customStyle="1" w:styleId="93790D70521A4CD4A4022C1E692714BC">
    <w:name w:val="93790D70521A4CD4A4022C1E692714BC"/>
    <w:rsid w:val="00A31B73"/>
  </w:style>
  <w:style w:type="paragraph" w:customStyle="1" w:styleId="33F3EFB39CE94E01BF6DA6D9CC2E730D">
    <w:name w:val="33F3EFB39CE94E01BF6DA6D9CC2E730D"/>
    <w:rsid w:val="00A31B73"/>
  </w:style>
  <w:style w:type="paragraph" w:customStyle="1" w:styleId="085DBEB35BDE49279CE60D7809327760">
    <w:name w:val="085DBEB35BDE49279CE60D7809327760"/>
    <w:rsid w:val="00A31B73"/>
  </w:style>
  <w:style w:type="paragraph" w:customStyle="1" w:styleId="D36817659E844EEA8E570A70BFC4E177">
    <w:name w:val="D36817659E844EEA8E570A70BFC4E177"/>
    <w:rsid w:val="00A31B73"/>
  </w:style>
  <w:style w:type="paragraph" w:customStyle="1" w:styleId="3D5E05B0F57346A4BB376B2DC480E006">
    <w:name w:val="3D5E05B0F57346A4BB376B2DC480E006"/>
    <w:rsid w:val="00A31B73"/>
  </w:style>
  <w:style w:type="paragraph" w:customStyle="1" w:styleId="41BD8B83566E4D5AB1C2185C1500E86C">
    <w:name w:val="41BD8B83566E4D5AB1C2185C1500E86C"/>
    <w:rsid w:val="00A31B73"/>
  </w:style>
  <w:style w:type="paragraph" w:customStyle="1" w:styleId="7B93AC7771694051A5E07112643A443B">
    <w:name w:val="7B93AC7771694051A5E07112643A443B"/>
    <w:rsid w:val="00A31B73"/>
  </w:style>
  <w:style w:type="paragraph" w:customStyle="1" w:styleId="16DBA97DB71F473FAFD6A1F8F6807C18">
    <w:name w:val="16DBA97DB71F473FAFD6A1F8F6807C18"/>
    <w:rsid w:val="00A31B73"/>
  </w:style>
  <w:style w:type="paragraph" w:customStyle="1" w:styleId="4D28489B8E5E454DBE2A1D9F9B4FE5BC">
    <w:name w:val="4D28489B8E5E454DBE2A1D9F9B4FE5BC"/>
    <w:rsid w:val="00A31B73"/>
  </w:style>
  <w:style w:type="paragraph" w:customStyle="1" w:styleId="56822BCDABF948819143FE5CB8EF0ADC">
    <w:name w:val="56822BCDABF948819143FE5CB8EF0ADC"/>
    <w:rsid w:val="00A31B73"/>
  </w:style>
  <w:style w:type="paragraph" w:customStyle="1" w:styleId="4C68B5B1537F4DC4BF4002089F8B58A6">
    <w:name w:val="4C68B5B1537F4DC4BF4002089F8B58A6"/>
    <w:rsid w:val="00A31B73"/>
  </w:style>
  <w:style w:type="paragraph" w:customStyle="1" w:styleId="33BE9CEDBB104CBB9F5FDD6B106829A4">
    <w:name w:val="33BE9CEDBB104CBB9F5FDD6B106829A4"/>
    <w:rsid w:val="00A31B73"/>
  </w:style>
  <w:style w:type="paragraph" w:customStyle="1" w:styleId="295CAE076F4A4C55A831CC4B237AA9F8">
    <w:name w:val="295CAE076F4A4C55A831CC4B237AA9F8"/>
    <w:rsid w:val="00A31B73"/>
  </w:style>
  <w:style w:type="paragraph" w:customStyle="1" w:styleId="6A65F023995940A7A9BC868BCE85AAF8">
    <w:name w:val="6A65F023995940A7A9BC868BCE85AAF8"/>
    <w:rsid w:val="00A31B73"/>
  </w:style>
  <w:style w:type="paragraph" w:customStyle="1" w:styleId="E951ADBE0A89495594A4667789BA29B4">
    <w:name w:val="E951ADBE0A89495594A4667789BA29B4"/>
    <w:rsid w:val="00A31B73"/>
  </w:style>
  <w:style w:type="paragraph" w:customStyle="1" w:styleId="BF1A3952E14B401CA7B80EFF44388482">
    <w:name w:val="BF1A3952E14B401CA7B80EFF44388482"/>
    <w:rsid w:val="00A31B73"/>
  </w:style>
  <w:style w:type="paragraph" w:customStyle="1" w:styleId="4772C4BE778E4ABB8D99C380B292FC02">
    <w:name w:val="4772C4BE778E4ABB8D99C380B292FC02"/>
    <w:rsid w:val="00A31B73"/>
  </w:style>
  <w:style w:type="paragraph" w:customStyle="1" w:styleId="4F79F20FDDE84BFBA46C12AE669AFE5F">
    <w:name w:val="4F79F20FDDE84BFBA46C12AE669AFE5F"/>
    <w:rsid w:val="00A31B73"/>
  </w:style>
  <w:style w:type="paragraph" w:customStyle="1" w:styleId="8444A6403376461A9C9B5C1DD0E6695E">
    <w:name w:val="8444A6403376461A9C9B5C1DD0E6695E"/>
    <w:rsid w:val="00A31B73"/>
  </w:style>
  <w:style w:type="paragraph" w:customStyle="1" w:styleId="E9B6B6DBC24A4618A513623BD4C50C9E">
    <w:name w:val="E9B6B6DBC24A4618A513623BD4C50C9E"/>
    <w:rsid w:val="00A31B73"/>
  </w:style>
  <w:style w:type="paragraph" w:customStyle="1" w:styleId="EAA8F273274343EC8A20DC62F7988418">
    <w:name w:val="EAA8F273274343EC8A20DC62F7988418"/>
    <w:rsid w:val="00A31B73"/>
  </w:style>
  <w:style w:type="paragraph" w:customStyle="1" w:styleId="5ED1ED08ED484029AAB44702853FBDB9">
    <w:name w:val="5ED1ED08ED484029AAB44702853FBDB9"/>
    <w:rsid w:val="00A31B73"/>
  </w:style>
  <w:style w:type="paragraph" w:customStyle="1" w:styleId="3F84758CDBA1467F92AB783687750871">
    <w:name w:val="3F84758CDBA1467F92AB783687750871"/>
    <w:rsid w:val="00A31B73"/>
  </w:style>
  <w:style w:type="paragraph" w:customStyle="1" w:styleId="EAB5D194184B4C9D81099859D0158DB7">
    <w:name w:val="EAB5D194184B4C9D81099859D0158DB7"/>
    <w:rsid w:val="00A31B73"/>
  </w:style>
  <w:style w:type="paragraph" w:customStyle="1" w:styleId="A4DF554713F3460CB1253B1139C64CF9">
    <w:name w:val="A4DF554713F3460CB1253B1139C64CF9"/>
    <w:rsid w:val="00A31B73"/>
  </w:style>
  <w:style w:type="paragraph" w:customStyle="1" w:styleId="0A343BCF046B40AFB30ACD0A384F6829">
    <w:name w:val="0A343BCF046B40AFB30ACD0A384F6829"/>
    <w:rsid w:val="00A31B73"/>
  </w:style>
  <w:style w:type="paragraph" w:customStyle="1" w:styleId="8E77362DAE58417BBA040DC3CFBF69A6">
    <w:name w:val="8E77362DAE58417BBA040DC3CFBF69A6"/>
    <w:rsid w:val="00A31B73"/>
  </w:style>
  <w:style w:type="paragraph" w:customStyle="1" w:styleId="5F4F5A1F517440F69C1CCEDEAE5D2870">
    <w:name w:val="5F4F5A1F517440F69C1CCEDEAE5D2870"/>
    <w:rsid w:val="00A31B73"/>
  </w:style>
  <w:style w:type="paragraph" w:customStyle="1" w:styleId="F82B9EEF25754216B0E2BEF47510E13B">
    <w:name w:val="F82B9EEF25754216B0E2BEF47510E13B"/>
    <w:rsid w:val="00A31B73"/>
  </w:style>
  <w:style w:type="paragraph" w:customStyle="1" w:styleId="77E586EEF69A46568582A06719629B76">
    <w:name w:val="77E586EEF69A46568582A06719629B76"/>
    <w:rsid w:val="00A31B73"/>
  </w:style>
  <w:style w:type="paragraph" w:customStyle="1" w:styleId="703F46D7141A4F22B36E5C3BE7E5BA3C">
    <w:name w:val="703F46D7141A4F22B36E5C3BE7E5BA3C"/>
    <w:rsid w:val="00A31B73"/>
  </w:style>
  <w:style w:type="paragraph" w:customStyle="1" w:styleId="8D2123DF4D3145FB9A8DAE2A2B193EB5">
    <w:name w:val="8D2123DF4D3145FB9A8DAE2A2B193EB5"/>
    <w:rsid w:val="00A31B73"/>
  </w:style>
  <w:style w:type="paragraph" w:customStyle="1" w:styleId="66C6DFFCDC4644A0B1C1C45C13DB3109">
    <w:name w:val="66C6DFFCDC4644A0B1C1C45C13DB3109"/>
    <w:rsid w:val="00A31B73"/>
  </w:style>
  <w:style w:type="paragraph" w:customStyle="1" w:styleId="9033DBCFD2A24A27968BBA5C7ACD1543">
    <w:name w:val="9033DBCFD2A24A27968BBA5C7ACD1543"/>
    <w:rsid w:val="00A31B73"/>
  </w:style>
  <w:style w:type="paragraph" w:customStyle="1" w:styleId="F1FF69FB8BC54B8CA754FD91252F42C5">
    <w:name w:val="F1FF69FB8BC54B8CA754FD91252F42C5"/>
    <w:rsid w:val="00A31B73"/>
  </w:style>
  <w:style w:type="paragraph" w:customStyle="1" w:styleId="86DBB51A8D26467BB5027A83CDC25946">
    <w:name w:val="86DBB51A8D26467BB5027A83CDC25946"/>
    <w:rsid w:val="00A31B73"/>
  </w:style>
  <w:style w:type="paragraph" w:customStyle="1" w:styleId="D34B1BBB474747229817912BDF8B24A6">
    <w:name w:val="D34B1BBB474747229817912BDF8B24A6"/>
    <w:rsid w:val="00A31B73"/>
  </w:style>
  <w:style w:type="paragraph" w:customStyle="1" w:styleId="CB1800773D6343DCB1398C5A7DBC6B8E">
    <w:name w:val="CB1800773D6343DCB1398C5A7DBC6B8E"/>
    <w:rsid w:val="00A31B73"/>
  </w:style>
  <w:style w:type="paragraph" w:customStyle="1" w:styleId="020E1DB459034AB9BD072372D2291D38">
    <w:name w:val="020E1DB459034AB9BD072372D2291D38"/>
    <w:rsid w:val="00A31B73"/>
  </w:style>
  <w:style w:type="paragraph" w:customStyle="1" w:styleId="2608F554171B49C0B4114B0B235B9BC7">
    <w:name w:val="2608F554171B49C0B4114B0B235B9BC7"/>
    <w:rsid w:val="00A31B73"/>
  </w:style>
  <w:style w:type="paragraph" w:customStyle="1" w:styleId="1F62CFB929E342919919EE23ACD0A92E">
    <w:name w:val="1F62CFB929E342919919EE23ACD0A92E"/>
    <w:rsid w:val="00A31B73"/>
  </w:style>
  <w:style w:type="paragraph" w:customStyle="1" w:styleId="9C78FDAF80E241E89F416B86D87BF40C">
    <w:name w:val="9C78FDAF80E241E89F416B86D87BF40C"/>
    <w:rsid w:val="00A31B73"/>
  </w:style>
  <w:style w:type="paragraph" w:customStyle="1" w:styleId="2E2C35B2CECA4F48A216FA028304FDDB">
    <w:name w:val="2E2C35B2CECA4F48A216FA028304FDDB"/>
    <w:rsid w:val="00A31B73"/>
  </w:style>
  <w:style w:type="paragraph" w:customStyle="1" w:styleId="297C97DD4FB74096B8222331D6C68229">
    <w:name w:val="297C97DD4FB74096B8222331D6C68229"/>
    <w:rsid w:val="00A31B73"/>
  </w:style>
  <w:style w:type="paragraph" w:customStyle="1" w:styleId="0EAAE04ADC4E4CF9849B31472BE10091">
    <w:name w:val="0EAAE04ADC4E4CF9849B31472BE10091"/>
    <w:rsid w:val="00A31B73"/>
  </w:style>
  <w:style w:type="paragraph" w:customStyle="1" w:styleId="CF88301EF9F34FE6A1A391082DF98A52">
    <w:name w:val="CF88301EF9F34FE6A1A391082DF98A52"/>
    <w:rsid w:val="00A31B73"/>
  </w:style>
  <w:style w:type="paragraph" w:customStyle="1" w:styleId="BE9D6020904D4DDDBF722052261D3040">
    <w:name w:val="BE9D6020904D4DDDBF722052261D3040"/>
    <w:rsid w:val="00A31B73"/>
  </w:style>
  <w:style w:type="paragraph" w:customStyle="1" w:styleId="7ACBC549E6A04A959B1D0F3CDA35A70E">
    <w:name w:val="7ACBC549E6A04A959B1D0F3CDA35A70E"/>
    <w:rsid w:val="00A31B73"/>
  </w:style>
  <w:style w:type="paragraph" w:customStyle="1" w:styleId="91BC7C929B1E411DAB0730C6C4569238">
    <w:name w:val="91BC7C929B1E411DAB0730C6C4569238"/>
    <w:rsid w:val="00A31B73"/>
  </w:style>
  <w:style w:type="paragraph" w:customStyle="1" w:styleId="27C7F92694ED40D4B126CC67DE2E0293">
    <w:name w:val="27C7F92694ED40D4B126CC67DE2E0293"/>
    <w:rsid w:val="00A31B73"/>
  </w:style>
  <w:style w:type="paragraph" w:customStyle="1" w:styleId="3E2B3019435D4E4F886F6FC27D00E9E7">
    <w:name w:val="3E2B3019435D4E4F886F6FC27D00E9E7"/>
    <w:rsid w:val="00A31B73"/>
  </w:style>
  <w:style w:type="paragraph" w:customStyle="1" w:styleId="E25A0AE091A44070A9CA15BD2CE8145B">
    <w:name w:val="E25A0AE091A44070A9CA15BD2CE8145B"/>
    <w:rsid w:val="00A31B73"/>
  </w:style>
  <w:style w:type="paragraph" w:customStyle="1" w:styleId="A612AB3FF503415B86E49EEF1D412CA91">
    <w:name w:val="A612AB3FF503415B86E49EEF1D412CA9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3F84758CDBA1467F92AB7836877508711">
    <w:name w:val="3F84758CDBA1467F92AB783687750871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25A0AE091A44070A9CA15BD2CE8145B1">
    <w:name w:val="E25A0AE091A44070A9CA15BD2CE8145B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97C97DD4FB74096B8222331D6C682291">
    <w:name w:val="297C97DD4FB74096B8222331D6C68229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0EAAE04ADC4E4CF9849B31472BE100911">
    <w:name w:val="0EAAE04ADC4E4CF9849B31472BE10091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CF88301EF9F34FE6A1A391082DF98A521">
    <w:name w:val="CF88301EF9F34FE6A1A391082DF98A52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BE9D6020904D4DDDBF722052261D30401">
    <w:name w:val="BE9D6020904D4DDDBF722052261D3040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7ACBC549E6A04A959B1D0F3CDA35A70E1">
    <w:name w:val="7ACBC549E6A04A959B1D0F3CDA35A70E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91BC7C929B1E411DAB0730C6C45692381">
    <w:name w:val="91BC7C929B1E411DAB0730C6C4569238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7C7F92694ED40D4B126CC67DE2E02931">
    <w:name w:val="27C7F92694ED40D4B126CC67DE2E0293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3E2B3019435D4E4F886F6FC27D00E9E71">
    <w:name w:val="3E2B3019435D4E4F886F6FC27D00E9E7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FA2C7E02C47434CBBF881C22CFEE35B">
    <w:name w:val="EFA2C7E02C47434CBBF881C22CFEE35B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5DEAFAD23B3247179B293985BC406BBC">
    <w:name w:val="5DEAFAD23B3247179B293985BC406BBC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0A448D5571624FBA951BD9CED7E5F436">
    <w:name w:val="0A448D5571624FBA951BD9CED7E5F436"/>
    <w:rsid w:val="00A31B73"/>
  </w:style>
  <w:style w:type="paragraph" w:customStyle="1" w:styleId="0A448D5571624FBA951BD9CED7E5F4361">
    <w:name w:val="0A448D5571624FBA951BD9CED7E5F436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3F84758CDBA1467F92AB7836877508712">
    <w:name w:val="3F84758CDBA1467F92AB783687750871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25A0AE091A44070A9CA15BD2CE8145B2">
    <w:name w:val="E25A0AE091A44070A9CA15BD2CE8145B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97C97DD4FB74096B8222331D6C682292">
    <w:name w:val="297C97DD4FB74096B8222331D6C68229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0EAAE04ADC4E4CF9849B31472BE100912">
    <w:name w:val="0EAAE04ADC4E4CF9849B31472BE10091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CF88301EF9F34FE6A1A391082DF98A522">
    <w:name w:val="CF88301EF9F34FE6A1A391082DF98A52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BE9D6020904D4DDDBF722052261D30402">
    <w:name w:val="BE9D6020904D4DDDBF722052261D3040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7ACBC549E6A04A959B1D0F3CDA35A70E2">
    <w:name w:val="7ACBC549E6A04A959B1D0F3CDA35A70E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91BC7C929B1E411DAB0730C6C45692382">
    <w:name w:val="91BC7C929B1E411DAB0730C6C4569238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7C7F92694ED40D4B126CC67DE2E02932">
    <w:name w:val="27C7F92694ED40D4B126CC67DE2E0293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3E2B3019435D4E4F886F6FC27D00E9E72">
    <w:name w:val="3E2B3019435D4E4F886F6FC27D00E9E7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FA2C7E02C47434CBBF881C22CFEE35B1">
    <w:name w:val="EFA2C7E02C47434CBBF881C22CFEE35B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5DEAFAD23B3247179B293985BC406BBC1">
    <w:name w:val="5DEAFAD23B3247179B293985BC406BBC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0A448D5571624FBA951BD9CED7E5F4362">
    <w:name w:val="0A448D5571624FBA951BD9CED7E5F436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12803AC4CD9496A8FCAE3475C9219FE">
    <w:name w:val="212803AC4CD9496A8FCAE3475C9219FE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3F84758CDBA1467F92AB7836877508713">
    <w:name w:val="3F84758CDBA1467F92AB783687750871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25A0AE091A44070A9CA15BD2CE8145B3">
    <w:name w:val="E25A0AE091A44070A9CA15BD2CE8145B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97C97DD4FB74096B8222331D6C682293">
    <w:name w:val="297C97DD4FB74096B8222331D6C68229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0EAAE04ADC4E4CF9849B31472BE100913">
    <w:name w:val="0EAAE04ADC4E4CF9849B31472BE10091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CF88301EF9F34FE6A1A391082DF98A523">
    <w:name w:val="CF88301EF9F34FE6A1A391082DF98A52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BE9D6020904D4DDDBF722052261D30403">
    <w:name w:val="BE9D6020904D4DDDBF722052261D3040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7ACBC549E6A04A959B1D0F3CDA35A70E3">
    <w:name w:val="7ACBC549E6A04A959B1D0F3CDA35A70E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91BC7C929B1E411DAB0730C6C45692383">
    <w:name w:val="91BC7C929B1E411DAB0730C6C4569238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7C7F92694ED40D4B126CC67DE2E02933">
    <w:name w:val="27C7F92694ED40D4B126CC67DE2E0293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3E2B3019435D4E4F886F6FC27D00E9E73">
    <w:name w:val="3E2B3019435D4E4F886F6FC27D00E9E7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FA2C7E02C47434CBBF881C22CFEE35B2">
    <w:name w:val="EFA2C7E02C47434CBBF881C22CFEE35B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5DEAFAD23B3247179B293985BC406BBC2">
    <w:name w:val="5DEAFAD23B3247179B293985BC406BBC2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51F3653CEA284FD6856D95FEE4F96F15">
    <w:name w:val="51F3653CEA284FD6856D95FEE4F96F15"/>
    <w:rsid w:val="00A31B73"/>
  </w:style>
  <w:style w:type="paragraph" w:customStyle="1" w:styleId="BFB8EA25B0094DB783102CAE91B34183">
    <w:name w:val="BFB8EA25B0094DB783102CAE91B34183"/>
    <w:rsid w:val="00A31B73"/>
  </w:style>
  <w:style w:type="paragraph" w:customStyle="1" w:styleId="755751A2CEDD4C288D4664A2012D9515">
    <w:name w:val="755751A2CEDD4C288D4664A2012D9515"/>
    <w:rsid w:val="00A31B73"/>
  </w:style>
  <w:style w:type="paragraph" w:customStyle="1" w:styleId="E3BFBD19FF964278BBBD2310474C85B9">
    <w:name w:val="E3BFBD19FF964278BBBD2310474C85B9"/>
    <w:rsid w:val="00A31B73"/>
  </w:style>
  <w:style w:type="paragraph" w:customStyle="1" w:styleId="F923DA7F1E8C4B61969B52D51C8F27D3">
    <w:name w:val="F923DA7F1E8C4B61969B52D51C8F27D3"/>
    <w:rsid w:val="00A31B73"/>
  </w:style>
  <w:style w:type="paragraph" w:customStyle="1" w:styleId="1D2CC3575EC5476EA0B70917671A37DA">
    <w:name w:val="1D2CC3575EC5476EA0B70917671A37DA"/>
    <w:rsid w:val="00A31B73"/>
  </w:style>
  <w:style w:type="paragraph" w:customStyle="1" w:styleId="FE06EE999FD84F7F92A62D57E4EF2448">
    <w:name w:val="FE06EE999FD84F7F92A62D57E4EF2448"/>
    <w:rsid w:val="00A31B73"/>
  </w:style>
  <w:style w:type="paragraph" w:customStyle="1" w:styleId="996EEC1C1D18467C8B6686CA0F121FF2">
    <w:name w:val="996EEC1C1D18467C8B6686CA0F121FF2"/>
    <w:rsid w:val="00A31B73"/>
  </w:style>
  <w:style w:type="paragraph" w:customStyle="1" w:styleId="D15DBAA6D2AD44E49ECD65998C3E3A5C">
    <w:name w:val="D15DBAA6D2AD44E49ECD65998C3E3A5C"/>
    <w:rsid w:val="00A31B73"/>
  </w:style>
  <w:style w:type="paragraph" w:customStyle="1" w:styleId="DD9A58C5C2FE42F287355E03158E1714">
    <w:name w:val="DD9A58C5C2FE42F287355E03158E1714"/>
    <w:rsid w:val="00A31B73"/>
  </w:style>
  <w:style w:type="paragraph" w:customStyle="1" w:styleId="B7BE3055605D4C2DA10A06E267CCEA53">
    <w:name w:val="B7BE3055605D4C2DA10A06E267CCEA53"/>
    <w:rsid w:val="00A31B73"/>
  </w:style>
  <w:style w:type="paragraph" w:customStyle="1" w:styleId="7563F71DD5874B338F802408323A3C6F">
    <w:name w:val="7563F71DD5874B338F802408323A3C6F"/>
    <w:rsid w:val="00A31B73"/>
  </w:style>
  <w:style w:type="paragraph" w:customStyle="1" w:styleId="033353A887B04232970F5E49601BE515">
    <w:name w:val="033353A887B04232970F5E49601BE515"/>
    <w:rsid w:val="00A31B73"/>
  </w:style>
  <w:style w:type="paragraph" w:customStyle="1" w:styleId="A69DA12C35214B6DB76AD2C7FA0361A4">
    <w:name w:val="A69DA12C35214B6DB76AD2C7FA0361A4"/>
    <w:rsid w:val="00A31B73"/>
  </w:style>
  <w:style w:type="paragraph" w:customStyle="1" w:styleId="F867DB12EABD46CCAA58DE35396CBDCE">
    <w:name w:val="F867DB12EABD46CCAA58DE35396CBDCE"/>
    <w:rsid w:val="00A31B73"/>
  </w:style>
  <w:style w:type="paragraph" w:customStyle="1" w:styleId="890A3BA99ABC418BA018F7BAFBBFE8DC">
    <w:name w:val="890A3BA99ABC418BA018F7BAFBBFE8DC"/>
    <w:rsid w:val="00A31B73"/>
  </w:style>
  <w:style w:type="paragraph" w:customStyle="1" w:styleId="C58C9DA7775C4C589A4802DDC755B6A4">
    <w:name w:val="C58C9DA7775C4C589A4802DDC755B6A4"/>
    <w:rsid w:val="00A31B73"/>
  </w:style>
  <w:style w:type="paragraph" w:customStyle="1" w:styleId="0F54B8A171F1427D8E74475E8D8549A0">
    <w:name w:val="0F54B8A171F1427D8E74475E8D8549A0"/>
    <w:rsid w:val="00A31B73"/>
  </w:style>
  <w:style w:type="paragraph" w:customStyle="1" w:styleId="C5CF5B7FED8D4317843EEF456F8122FB">
    <w:name w:val="C5CF5B7FED8D4317843EEF456F8122FB"/>
    <w:rsid w:val="00A31B73"/>
  </w:style>
  <w:style w:type="paragraph" w:customStyle="1" w:styleId="1DBAAF09231542CFBE22AA8CB1AF191D">
    <w:name w:val="1DBAAF09231542CFBE22AA8CB1AF191D"/>
    <w:rsid w:val="00A31B73"/>
  </w:style>
  <w:style w:type="paragraph" w:customStyle="1" w:styleId="6719754041474F478FC202D5E1F8BFD7">
    <w:name w:val="6719754041474F478FC202D5E1F8BFD7"/>
    <w:rsid w:val="00A31B73"/>
  </w:style>
  <w:style w:type="paragraph" w:customStyle="1" w:styleId="E51DC8ED316749F288CA7EBC78F9053C">
    <w:name w:val="E51DC8ED316749F288CA7EBC78F9053C"/>
    <w:rsid w:val="00A31B73"/>
  </w:style>
  <w:style w:type="paragraph" w:customStyle="1" w:styleId="0A448D5571624FBA951BD9CED7E5F4363">
    <w:name w:val="0A448D5571624FBA951BD9CED7E5F4363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12803AC4CD9496A8FCAE3475C9219FE1">
    <w:name w:val="212803AC4CD9496A8FCAE3475C9219FE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3F84758CDBA1467F92AB7836877508714">
    <w:name w:val="3F84758CDBA1467F92AB7836877508714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25A0AE091A44070A9CA15BD2CE8145B4">
    <w:name w:val="E25A0AE091A44070A9CA15BD2CE8145B4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97C97DD4FB74096B8222331D6C682294">
    <w:name w:val="297C97DD4FB74096B8222331D6C682294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B7BE3055605D4C2DA10A06E267CCEA531">
    <w:name w:val="B7BE3055605D4C2DA10A06E267CCEA53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51DC8ED316749F288CA7EBC78F9053C1">
    <w:name w:val="E51DC8ED316749F288CA7EBC78F9053C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7563F71DD5874B338F802408323A3C6F1">
    <w:name w:val="7563F71DD5874B338F802408323A3C6F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033353A887B04232970F5E49601BE5151">
    <w:name w:val="033353A887B04232970F5E49601BE515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A69DA12C35214B6DB76AD2C7FA0361A41">
    <w:name w:val="A69DA12C35214B6DB76AD2C7FA0361A4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F867DB12EABD46CCAA58DE35396CBDCE1">
    <w:name w:val="F867DB12EABD46CCAA58DE35396CBDCE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C58C9DA7775C4C589A4802DDC755B6A41">
    <w:name w:val="C58C9DA7775C4C589A4802DDC755B6A4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0F54B8A171F1427D8E74475E8D8549A01">
    <w:name w:val="0F54B8A171F1427D8E74475E8D8549A0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C5CF5B7FED8D4317843EEF456F8122FB1">
    <w:name w:val="C5CF5B7FED8D4317843EEF456F8122FB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1DBAAF09231542CFBE22AA8CB1AF191D1">
    <w:name w:val="1DBAAF09231542CFBE22AA8CB1AF191D1"/>
    <w:rsid w:val="00A31B73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C3B591B1304D48FE83A0D15FFC859825">
    <w:name w:val="C3B591B1304D48FE83A0D15FFC859825"/>
    <w:rsid w:val="00A31B73"/>
  </w:style>
  <w:style w:type="paragraph" w:customStyle="1" w:styleId="5BBFABA2B018408AA915C071CDBADCE1">
    <w:name w:val="5BBFABA2B018408AA915C071CDBADCE1"/>
    <w:rsid w:val="00A31B73"/>
  </w:style>
  <w:style w:type="paragraph" w:customStyle="1" w:styleId="60980182964F46FF9C9F606CE8C49D67">
    <w:name w:val="60980182964F46FF9C9F606CE8C49D67"/>
    <w:rsid w:val="00A31B73"/>
  </w:style>
  <w:style w:type="paragraph" w:customStyle="1" w:styleId="9A390442454E48F18EEFBA1BAD9CCE9F">
    <w:name w:val="9A390442454E48F18EEFBA1BAD9CCE9F"/>
    <w:rsid w:val="00A31B73"/>
  </w:style>
  <w:style w:type="paragraph" w:customStyle="1" w:styleId="E8883D0C05104D7FA548CC5635F78844">
    <w:name w:val="E8883D0C05104D7FA548CC5635F78844"/>
    <w:rsid w:val="00A31B73"/>
  </w:style>
  <w:style w:type="paragraph" w:customStyle="1" w:styleId="35C37D050513447C973414358C880222">
    <w:name w:val="35C37D050513447C973414358C880222"/>
    <w:rsid w:val="00A31B73"/>
  </w:style>
  <w:style w:type="paragraph" w:customStyle="1" w:styleId="CD6C976FEF744C2DAECF511025A84EC0">
    <w:name w:val="CD6C976FEF744C2DAECF511025A84EC0"/>
    <w:rsid w:val="00A31B73"/>
  </w:style>
  <w:style w:type="paragraph" w:customStyle="1" w:styleId="EF97DB737E79414A9FF986E7C24CDC20">
    <w:name w:val="EF97DB737E79414A9FF986E7C24CDC20"/>
    <w:rsid w:val="00A31B73"/>
  </w:style>
  <w:style w:type="paragraph" w:customStyle="1" w:styleId="2962F421055D4C38A3EDE458BB465C17">
    <w:name w:val="2962F421055D4C38A3EDE458BB465C17"/>
    <w:rsid w:val="00A31B73"/>
  </w:style>
  <w:style w:type="paragraph" w:customStyle="1" w:styleId="36ED74059D914425B6909636DF3633E3">
    <w:name w:val="36ED74059D914425B6909636DF3633E3"/>
    <w:rsid w:val="00A31B73"/>
  </w:style>
  <w:style w:type="paragraph" w:customStyle="1" w:styleId="EB5ED0CDAB464E4E86ACF2B2CCEFA303">
    <w:name w:val="EB5ED0CDAB464E4E86ACF2B2CCEFA303"/>
    <w:rsid w:val="00A31B73"/>
  </w:style>
  <w:style w:type="paragraph" w:customStyle="1" w:styleId="E2388E45178B4426833ADF01C800FA9A">
    <w:name w:val="E2388E45178B4426833ADF01C800FA9A"/>
    <w:rsid w:val="00A31B73"/>
  </w:style>
  <w:style w:type="paragraph" w:customStyle="1" w:styleId="F142106623984DFAB3FA72EF9FA717A9">
    <w:name w:val="F142106623984DFAB3FA72EF9FA717A9"/>
    <w:rsid w:val="00A31B73"/>
  </w:style>
  <w:style w:type="paragraph" w:customStyle="1" w:styleId="72F6509A43F1402083B89E015490AD61">
    <w:name w:val="72F6509A43F1402083B89E015490AD61"/>
    <w:rsid w:val="00594FA2"/>
  </w:style>
  <w:style w:type="paragraph" w:customStyle="1" w:styleId="D2F6C8FC1CD9458A9D6124FA95AD7BB5">
    <w:name w:val="D2F6C8FC1CD9458A9D6124FA95AD7BB5"/>
    <w:rsid w:val="00594FA2"/>
  </w:style>
  <w:style w:type="paragraph" w:customStyle="1" w:styleId="212803AC4CD9496A8FCAE3475C9219FE2">
    <w:name w:val="212803AC4CD9496A8FCAE3475C9219FE2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72F6509A43F1402083B89E015490AD611">
    <w:name w:val="72F6509A43F1402083B89E015490AD61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D2F6C8FC1CD9458A9D6124FA95AD7BB51">
    <w:name w:val="D2F6C8FC1CD9458A9D6124FA95AD7BB5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5BBFABA2B018408AA915C071CDBADCE11">
    <w:name w:val="5BBFABA2B018408AA915C071CDBADCE1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60980182964F46FF9C9F606CE8C49D671">
    <w:name w:val="60980182964F46FF9C9F606CE8C49D67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35C37D050513447C973414358C8802221">
    <w:name w:val="35C37D050513447C973414358C880222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CD6C976FEF744C2DAECF511025A84EC01">
    <w:name w:val="CD6C976FEF744C2DAECF511025A84EC0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F97DB737E79414A9FF986E7C24CDC201">
    <w:name w:val="EF97DB737E79414A9FF986E7C24CDC20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2962F421055D4C38A3EDE458BB465C171">
    <w:name w:val="2962F421055D4C38A3EDE458BB465C17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36ED74059D914425B6909636DF3633E31">
    <w:name w:val="36ED74059D914425B6909636DF3633E3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B5ED0CDAB464E4E86ACF2B2CCEFA3031">
    <w:name w:val="EB5ED0CDAB464E4E86ACF2B2CCEFA303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E2388E45178B4426833ADF01C800FA9A1">
    <w:name w:val="E2388E45178B4426833ADF01C800FA9A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F142106623984DFAB3FA72EF9FA717A91">
    <w:name w:val="F142106623984DFAB3FA72EF9FA717A91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  <w:style w:type="paragraph" w:customStyle="1" w:styleId="80857C26C46C4CE488384059C8C96337">
    <w:name w:val="80857C26C46C4CE488384059C8C96337"/>
    <w:rsid w:val="00594FA2"/>
    <w:pPr>
      <w:spacing w:after="0" w:line="240" w:lineRule="auto"/>
    </w:pPr>
    <w:rPr>
      <w:rFonts w:ascii="Tahoma" w:eastAsia="Times New Roman" w:hAnsi="Tahoma" w:cs="Times New Roman"/>
      <w:spacing w:val="10"/>
      <w:sz w:val="16"/>
      <w:szCs w:val="16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- Commercial Dive Notification v2.0 - 2017-02-07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Brown</dc:creator>
  <cp:lastModifiedBy>Alleen Breward</cp:lastModifiedBy>
  <cp:revision>2</cp:revision>
  <cp:lastPrinted>2014-08-20T02:04:00Z</cp:lastPrinted>
  <dcterms:created xsi:type="dcterms:W3CDTF">2018-05-16T05:26:00Z</dcterms:created>
  <dcterms:modified xsi:type="dcterms:W3CDTF">2018-05-16T05:26:00Z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TC010184631033</vt:lpwstr>
  </property>
</Properties>
</file>